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A4356" w14:textId="68F45E02" w:rsidR="00F635E4" w:rsidRDefault="005C2C2F" w:rsidP="00F635E4">
      <w:pPr>
        <w:jc w:val="cente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20ADA7E8" wp14:editId="56D25FC0">
            <wp:simplePos x="0" y="0"/>
            <wp:positionH relativeFrom="page">
              <wp:align>left</wp:align>
            </wp:positionH>
            <wp:positionV relativeFrom="page">
              <wp:align>top</wp:align>
            </wp:positionV>
            <wp:extent cx="7751928" cy="10037486"/>
            <wp:effectExtent l="0" t="0" r="1905"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6734" cy="100437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1C5B72F5" wp14:editId="75E01695">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107DE96"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436FD6C5" w14:textId="77777777" w:rsidR="00B83520" w:rsidRPr="00B83520" w:rsidRDefault="00B83520" w:rsidP="00B83520">
      <w:pPr>
        <w:spacing w:line="247" w:lineRule="auto"/>
        <w:jc w:val="center"/>
        <w:outlineLvl w:val="0"/>
        <w:rPr>
          <w:rFonts w:eastAsia="Times New Roman"/>
          <w:b/>
          <w:bCs/>
          <w:kern w:val="36"/>
          <w:sz w:val="32"/>
          <w:szCs w:val="32"/>
        </w:rPr>
      </w:pPr>
      <w:r w:rsidRPr="00B83520">
        <w:rPr>
          <w:rFonts w:eastAsia="Times New Roman"/>
          <w:b/>
          <w:bCs/>
          <w:kern w:val="36"/>
          <w:sz w:val="32"/>
          <w:szCs w:val="32"/>
        </w:rPr>
        <w:lastRenderedPageBreak/>
        <w:t>Lamentations 1 Teaching Points and Bible Study Questions</w:t>
      </w:r>
    </w:p>
    <w:p w14:paraId="348F1E28" w14:textId="636E376F" w:rsidR="00B83520" w:rsidRPr="00F6333B" w:rsidRDefault="00B83520" w:rsidP="00B83520">
      <w:pPr>
        <w:spacing w:line="247" w:lineRule="auto"/>
        <w:rPr>
          <w:rFonts w:eastAsia="Times New Roman"/>
          <w:kern w:val="0"/>
          <w:sz w:val="21"/>
          <w:szCs w:val="21"/>
        </w:rPr>
      </w:pPr>
      <w:r w:rsidRPr="00F6333B">
        <w:rPr>
          <w:rFonts w:eastAsia="Times New Roman"/>
          <w:b/>
          <w:bCs/>
          <w:kern w:val="0"/>
          <w:sz w:val="21"/>
          <w:szCs w:val="21"/>
        </w:rPr>
        <w:t>Acknowledge the Reality of Suffering</w:t>
      </w:r>
    </w:p>
    <w:p w14:paraId="7184AF28"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Lamentations 1 opens with a vivid portrayal of Jerusalem's desolation: "How lonely lies the city, once so full of people!" (Lamentations 1:1). This reminds us that acknowledging suffering is the first step toward healing. Life isn't always easy, and it's okay to admit when we're struggling. Recognizing our pain allows us to seek comfort and guidance from God.</w:t>
      </w:r>
    </w:p>
    <w:p w14:paraId="0A408E71"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1. How can acknowledging suffering in Lamentations 1 help you support others in their struggles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openly express grief, as seen in Lamentations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confront and process your own suffering? </w:t>
      </w:r>
    </w:p>
    <w:p w14:paraId="69A530BB" w14:textId="77777777" w:rsidR="00B83520" w:rsidRPr="00F6333B" w:rsidRDefault="00B83520" w:rsidP="00B83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Turning Away</w:t>
      </w:r>
    </w:p>
    <w:p w14:paraId="014B722B"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 xml:space="preserve">The chapter highlights the consequences of turning away from God: "Jerusalem has sinned greatly; </w:t>
      </w:r>
      <w:proofErr w:type="gramStart"/>
      <w:r w:rsidRPr="00F6333B">
        <w:rPr>
          <w:rFonts w:eastAsia="Times New Roman"/>
          <w:kern w:val="0"/>
          <w:sz w:val="21"/>
          <w:szCs w:val="21"/>
        </w:rPr>
        <w:t>therefore</w:t>
      </w:r>
      <w:proofErr w:type="gramEnd"/>
      <w:r w:rsidRPr="00F6333B">
        <w:rPr>
          <w:rFonts w:eastAsia="Times New Roman"/>
          <w:kern w:val="0"/>
          <w:sz w:val="21"/>
          <w:szCs w:val="21"/>
        </w:rPr>
        <w:t xml:space="preserve"> she has become an object of scorn" (Lamentations 1:8). This serves as a powerful reminder that our choices have consequences. Staying aligned with God's will is crucial for a life of peace and fulfillment.</w:t>
      </w:r>
    </w:p>
    <w:p w14:paraId="4667953E"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1. How can recognizing consequences of turning away from God guide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past mistakes is crucial for spiritual growth and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prevent repeating the same spiritual missteps in your life? </w:t>
      </w:r>
    </w:p>
    <w:p w14:paraId="4F524C8C" w14:textId="77777777" w:rsidR="00B83520" w:rsidRDefault="00B83520" w:rsidP="00B83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CB6F144" w14:textId="77777777" w:rsidR="00B83520" w:rsidRDefault="00B83520">
      <w:pPr>
        <w:spacing w:after="0" w:line="240" w:lineRule="auto"/>
        <w:rPr>
          <w:rFonts w:eastAsia="Times New Roman"/>
          <w:b/>
          <w:bCs/>
          <w:kern w:val="0"/>
          <w:sz w:val="21"/>
          <w:szCs w:val="21"/>
        </w:rPr>
      </w:pPr>
      <w:r>
        <w:rPr>
          <w:rFonts w:eastAsia="Times New Roman"/>
          <w:b/>
          <w:bCs/>
          <w:kern w:val="0"/>
          <w:sz w:val="21"/>
          <w:szCs w:val="21"/>
        </w:rPr>
        <w:br w:type="page"/>
      </w:r>
    </w:p>
    <w:p w14:paraId="65FD1EA7" w14:textId="77777777" w:rsidR="00B83520" w:rsidRDefault="00B83520" w:rsidP="00B83520">
      <w:pPr>
        <w:spacing w:line="247" w:lineRule="auto"/>
        <w:rPr>
          <w:rFonts w:eastAsia="Times New Roman"/>
          <w:b/>
          <w:bCs/>
          <w:kern w:val="0"/>
          <w:sz w:val="21"/>
          <w:szCs w:val="21"/>
        </w:rPr>
      </w:pPr>
    </w:p>
    <w:p w14:paraId="0ED53927" w14:textId="51528675" w:rsidR="00B83520" w:rsidRPr="00F6333B" w:rsidRDefault="00B83520" w:rsidP="00B83520">
      <w:pPr>
        <w:spacing w:line="247" w:lineRule="auto"/>
        <w:rPr>
          <w:rFonts w:eastAsia="Times New Roman"/>
          <w:kern w:val="0"/>
          <w:sz w:val="21"/>
          <w:szCs w:val="21"/>
        </w:rPr>
      </w:pPr>
      <w:r w:rsidRPr="00F6333B">
        <w:rPr>
          <w:rFonts w:eastAsia="Times New Roman"/>
          <w:b/>
          <w:bCs/>
          <w:kern w:val="0"/>
          <w:sz w:val="21"/>
          <w:szCs w:val="21"/>
        </w:rPr>
        <w:t>The Importance of Community</w:t>
      </w:r>
    </w:p>
    <w:p w14:paraId="24FE5301"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Jerusalem's isolation is palpable: "All her friends have betrayed her; they have become her enemies" (Lamentations 1:2). This teaches us the value of community and fellowship. Surrounding ourselves with supportive, faith-filled individuals can help us navigate life's challenges.</w:t>
      </w:r>
    </w:p>
    <w:p w14:paraId="4BC30BEE"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1. How can we support each other in times of communal suffering, as seen in Lamentations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is vital for healing and resilience during collective hardships?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community's bonds in times of distress? </w:t>
      </w:r>
    </w:p>
    <w:p w14:paraId="14AD76A4" w14:textId="77777777" w:rsidR="00B83520" w:rsidRPr="00F6333B" w:rsidRDefault="00B83520" w:rsidP="00B83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 in Trials</w:t>
      </w:r>
    </w:p>
    <w:p w14:paraId="5DAD2880"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Even in despair, there's a glimmer of hope: "The LORD is righteous, yet I rebelled against His command" (Lamentations 1:18). This verse reassures us that God's faithfulness remains, even when we falter. His righteousness is a constant, guiding us back to Him.</w:t>
      </w:r>
    </w:p>
    <w:p w14:paraId="56F795CF"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1. How can you recognize God's faithfulness during personal trials, as seen in Lamentations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character through your own hardships?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God's faithfulness help in enduring difficult times? </w:t>
      </w:r>
    </w:p>
    <w:p w14:paraId="6EC85B15" w14:textId="77777777" w:rsidR="00B83520" w:rsidRDefault="00B83520" w:rsidP="00B83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E82BE19" w14:textId="77777777" w:rsidR="00B83520" w:rsidRDefault="00B83520">
      <w:pPr>
        <w:spacing w:after="0" w:line="240" w:lineRule="auto"/>
        <w:rPr>
          <w:rFonts w:eastAsia="Times New Roman"/>
          <w:b/>
          <w:bCs/>
          <w:kern w:val="0"/>
          <w:sz w:val="21"/>
          <w:szCs w:val="21"/>
        </w:rPr>
      </w:pPr>
      <w:r>
        <w:rPr>
          <w:rFonts w:eastAsia="Times New Roman"/>
          <w:b/>
          <w:bCs/>
          <w:kern w:val="0"/>
          <w:sz w:val="21"/>
          <w:szCs w:val="21"/>
        </w:rPr>
        <w:br w:type="page"/>
      </w:r>
    </w:p>
    <w:p w14:paraId="1F4AE83C" w14:textId="77777777" w:rsidR="00B83520" w:rsidRDefault="00B83520" w:rsidP="00B83520">
      <w:pPr>
        <w:spacing w:line="247" w:lineRule="auto"/>
        <w:rPr>
          <w:rFonts w:eastAsia="Times New Roman"/>
          <w:b/>
          <w:bCs/>
          <w:kern w:val="0"/>
          <w:sz w:val="21"/>
          <w:szCs w:val="21"/>
        </w:rPr>
      </w:pPr>
    </w:p>
    <w:p w14:paraId="733B01D5" w14:textId="18C3817A" w:rsidR="00B83520" w:rsidRPr="00F6333B" w:rsidRDefault="00B83520" w:rsidP="00B83520">
      <w:pPr>
        <w:spacing w:line="247" w:lineRule="auto"/>
        <w:rPr>
          <w:rFonts w:eastAsia="Times New Roman"/>
          <w:kern w:val="0"/>
          <w:sz w:val="21"/>
          <w:szCs w:val="21"/>
        </w:rPr>
      </w:pPr>
      <w:r w:rsidRPr="00F6333B">
        <w:rPr>
          <w:rFonts w:eastAsia="Times New Roman"/>
          <w:b/>
          <w:bCs/>
          <w:kern w:val="0"/>
          <w:sz w:val="21"/>
          <w:szCs w:val="21"/>
        </w:rPr>
        <w:t>The Power of Repentance</w:t>
      </w:r>
    </w:p>
    <w:p w14:paraId="39C24E34"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The chapter underscores the need for repentance: "See, O LORD, how distressed I am! I am in torment within" (Lamentations 1:20). Repentance is a powerful tool for spiritual renewal. By turning back to God, we open the door to His mercy and grace.</w:t>
      </w:r>
    </w:p>
    <w:p w14:paraId="3E96AF42" w14:textId="77777777" w:rsidR="00B83520" w:rsidRDefault="00B83520" w:rsidP="00B83520">
      <w:pPr>
        <w:spacing w:line="247" w:lineRule="auto"/>
      </w:pPr>
      <w:r w:rsidRPr="00F6333B">
        <w:rPr>
          <w:rFonts w:eastAsia="Times New Roman"/>
          <w:kern w:val="0"/>
          <w:sz w:val="21"/>
          <w:szCs w:val="21"/>
        </w:rPr>
        <w:t>1. How can acknowledging personal failures lead to genuine repentance and transformation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essential for healing and restoration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practice repentance in daily interactions with others?</w:t>
      </w:r>
    </w:p>
    <w:p w14:paraId="7DC75066" w14:textId="538F615B" w:rsidR="00B83520" w:rsidRPr="00F6333B" w:rsidRDefault="00B83520" w:rsidP="00B83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Lament in Healing</w:t>
      </w:r>
    </w:p>
    <w:p w14:paraId="626461A6"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Lamentations teaches us that lament is a valid form of prayer. Expressing our grief and sorrow to God is not only acceptable but encouraged. It allows us to process our emotions and find solace in His presence.</w:t>
      </w:r>
    </w:p>
    <w:p w14:paraId="4002FC3D"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1. How can expressing lament in prayer aid in your personal healing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lament is important for emotional and spiritual recovery?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Lamentations 1 about using lament to cope with loss? </w:t>
      </w:r>
    </w:p>
    <w:p w14:paraId="46F693FC" w14:textId="77777777" w:rsidR="00B83520" w:rsidRDefault="00B83520" w:rsidP="00B83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0B62712" w14:textId="77777777" w:rsidR="00B83520" w:rsidRDefault="00B83520">
      <w:pPr>
        <w:spacing w:after="0" w:line="240" w:lineRule="auto"/>
        <w:rPr>
          <w:rFonts w:eastAsia="Times New Roman"/>
          <w:b/>
          <w:bCs/>
          <w:kern w:val="0"/>
          <w:sz w:val="21"/>
          <w:szCs w:val="21"/>
        </w:rPr>
      </w:pPr>
      <w:r>
        <w:rPr>
          <w:rFonts w:eastAsia="Times New Roman"/>
          <w:b/>
          <w:bCs/>
          <w:kern w:val="0"/>
          <w:sz w:val="21"/>
          <w:szCs w:val="21"/>
        </w:rPr>
        <w:br w:type="page"/>
      </w:r>
    </w:p>
    <w:p w14:paraId="569459B8" w14:textId="77777777" w:rsidR="00B83520" w:rsidRDefault="00B83520" w:rsidP="00B83520">
      <w:pPr>
        <w:spacing w:line="247" w:lineRule="auto"/>
        <w:rPr>
          <w:rFonts w:eastAsia="Times New Roman"/>
          <w:b/>
          <w:bCs/>
          <w:kern w:val="0"/>
          <w:sz w:val="21"/>
          <w:szCs w:val="21"/>
        </w:rPr>
      </w:pPr>
    </w:p>
    <w:p w14:paraId="4D938F52" w14:textId="1705DA4C" w:rsidR="00B83520" w:rsidRPr="00F6333B" w:rsidRDefault="00B83520" w:rsidP="00B83520">
      <w:pPr>
        <w:spacing w:line="247" w:lineRule="auto"/>
        <w:rPr>
          <w:rFonts w:eastAsia="Times New Roman"/>
          <w:kern w:val="0"/>
          <w:sz w:val="21"/>
          <w:szCs w:val="21"/>
        </w:rPr>
      </w:pPr>
      <w:r w:rsidRPr="00F6333B">
        <w:rPr>
          <w:rFonts w:eastAsia="Times New Roman"/>
          <w:b/>
          <w:bCs/>
          <w:kern w:val="0"/>
          <w:sz w:val="21"/>
          <w:szCs w:val="21"/>
        </w:rPr>
        <w:t>The Call to Remember God's Promises</w:t>
      </w:r>
    </w:p>
    <w:p w14:paraId="30EE0A7E"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In the midst of lament, we are called to remember God's promises. While Lamentations 1 focuses on sorrow, it sets the stage for the hope found in later chapters. Trusting in God's promises can sustain us through the darkest times.</w:t>
      </w:r>
    </w:p>
    <w:p w14:paraId="3715451D"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1. How can recalling God's promises help you navigate feelings of abandonment or despair in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remembering God's faithfulness is crucial when facing personal or communal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promises during challenging situations? </w:t>
      </w:r>
    </w:p>
    <w:p w14:paraId="46092BFF" w14:textId="77777777" w:rsidR="00B83520" w:rsidRPr="00F6333B" w:rsidRDefault="00B83520" w:rsidP="00B83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Necessity of Humility</w:t>
      </w:r>
    </w:p>
    <w:p w14:paraId="68E9B3E5"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The chapter illustrates the necessity of humility: "The LORD has brought her grief because of her many sins" (Lamentations 1:5). Recognizing our limitations and need for God fosters a spirit of humility, drawing us closer to Him.</w:t>
      </w:r>
    </w:p>
    <w:p w14:paraId="68A7455C"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1. How can embracing humility help us cope with personal loss or suffering as seen in Lamentations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necessary for seeking forgiveness and healing in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humility in your daily interactions and decisions? </w:t>
      </w:r>
    </w:p>
    <w:p w14:paraId="60B100DF" w14:textId="77777777" w:rsidR="00B83520" w:rsidRDefault="00B83520" w:rsidP="00B83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069793" w14:textId="77777777" w:rsidR="00B83520" w:rsidRDefault="00B83520">
      <w:pPr>
        <w:spacing w:after="0" w:line="240" w:lineRule="auto"/>
        <w:rPr>
          <w:rFonts w:eastAsia="Times New Roman"/>
          <w:b/>
          <w:bCs/>
          <w:kern w:val="0"/>
          <w:sz w:val="21"/>
          <w:szCs w:val="21"/>
        </w:rPr>
      </w:pPr>
      <w:r>
        <w:rPr>
          <w:rFonts w:eastAsia="Times New Roman"/>
          <w:b/>
          <w:bCs/>
          <w:kern w:val="0"/>
          <w:sz w:val="21"/>
          <w:szCs w:val="21"/>
        </w:rPr>
        <w:br w:type="page"/>
      </w:r>
    </w:p>
    <w:p w14:paraId="581CB939" w14:textId="77777777" w:rsidR="00B83520" w:rsidRDefault="00B83520" w:rsidP="00B83520">
      <w:pPr>
        <w:spacing w:line="247" w:lineRule="auto"/>
        <w:rPr>
          <w:rFonts w:eastAsia="Times New Roman"/>
          <w:b/>
          <w:bCs/>
          <w:kern w:val="0"/>
          <w:sz w:val="21"/>
          <w:szCs w:val="21"/>
        </w:rPr>
      </w:pPr>
    </w:p>
    <w:p w14:paraId="741CCD36" w14:textId="75F1CB9A" w:rsidR="00B83520" w:rsidRPr="00F6333B" w:rsidRDefault="00B83520" w:rsidP="00B83520">
      <w:pPr>
        <w:spacing w:line="247" w:lineRule="auto"/>
        <w:rPr>
          <w:rFonts w:eastAsia="Times New Roman"/>
          <w:kern w:val="0"/>
          <w:sz w:val="21"/>
          <w:szCs w:val="21"/>
        </w:rPr>
      </w:pPr>
      <w:r w:rsidRPr="00F6333B">
        <w:rPr>
          <w:rFonts w:eastAsia="Times New Roman"/>
          <w:b/>
          <w:bCs/>
          <w:kern w:val="0"/>
          <w:sz w:val="21"/>
          <w:szCs w:val="21"/>
        </w:rPr>
        <w:t>The Impact of Sin on Relationships</w:t>
      </w:r>
    </w:p>
    <w:p w14:paraId="0FF974F3"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Lamentations 1 shows how sin affects relationships: "Her children have gone into captivity before the enemy" (Lamentations 1:5). Sin doesn't just impact us individually; it affects those around us. Striving for righteousness benefits both us and our loved ones.</w:t>
      </w:r>
    </w:p>
    <w:p w14:paraId="70084A24"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1. How can recognizing the impact of sin improve your relationships with others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sin often leads to isolation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restore a relationship affected by sin? </w:t>
      </w:r>
    </w:p>
    <w:p w14:paraId="09114C4E" w14:textId="77777777" w:rsidR="00B83520" w:rsidRPr="00F6333B" w:rsidRDefault="00B83520" w:rsidP="00B83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77A8FE4F"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Finally, Lamentations 1 hints at the hope of restoration. While the chapter is filled with sorrow, it points to the possibility of renewal. God's love and mercy offer the promise of restoration, no matter how dire our circumstances may seem.</w:t>
      </w:r>
    </w:p>
    <w:p w14:paraId="293122D3"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These lessons from Lamentations 1 remind us of the importance of faith, repentance, and community. By turning to God in times of trouble, we can find hope and healing.</w:t>
      </w:r>
    </w:p>
    <w:p w14:paraId="5D11B185" w14:textId="77777777" w:rsidR="00B83520" w:rsidRPr="001B37DC" w:rsidRDefault="00B83520" w:rsidP="00B83520">
      <w:pPr>
        <w:spacing w:line="247" w:lineRule="auto"/>
        <w:rPr>
          <w:rFonts w:eastAsia="Times New Roman"/>
          <w:kern w:val="0"/>
          <w:sz w:val="21"/>
          <w:szCs w:val="21"/>
        </w:rPr>
      </w:pPr>
      <w:r w:rsidRPr="00F6333B">
        <w:rPr>
          <w:rFonts w:eastAsia="Times New Roman"/>
          <w:kern w:val="0"/>
          <w:sz w:val="21"/>
          <w:szCs w:val="21"/>
        </w:rPr>
        <w:t>1. How can you find hope in times of personal loss or devastation, like Jerusalem's fall in Lamentations 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for when facing difficult circumstances, and how does faith influence that hope?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acknowledging past mistakes help in the journey towards restoration and healing?</w:t>
      </w:r>
      <w:r w:rsidRPr="001B37DC">
        <w:br w:type="page"/>
      </w:r>
    </w:p>
    <w:p w14:paraId="0AD4365A" w14:textId="77777777" w:rsidR="00B83520" w:rsidRPr="00B83520" w:rsidRDefault="00B83520" w:rsidP="00B83520">
      <w:pPr>
        <w:spacing w:line="247" w:lineRule="auto"/>
        <w:jc w:val="center"/>
        <w:outlineLvl w:val="0"/>
        <w:rPr>
          <w:rFonts w:eastAsia="Times New Roman"/>
          <w:b/>
          <w:bCs/>
          <w:kern w:val="36"/>
          <w:sz w:val="32"/>
          <w:szCs w:val="32"/>
        </w:rPr>
      </w:pPr>
      <w:r w:rsidRPr="00B83520">
        <w:rPr>
          <w:rFonts w:eastAsia="Times New Roman"/>
          <w:b/>
          <w:bCs/>
          <w:kern w:val="36"/>
          <w:sz w:val="32"/>
          <w:szCs w:val="32"/>
        </w:rPr>
        <w:t>Lamentations 2 Teaching Points and Bible Study Questions</w:t>
      </w:r>
    </w:p>
    <w:p w14:paraId="0A35D7EA" w14:textId="60FA974C" w:rsidR="00B83520" w:rsidRPr="00F6333B" w:rsidRDefault="00B83520" w:rsidP="00B83520">
      <w:pPr>
        <w:spacing w:line="247" w:lineRule="auto"/>
        <w:rPr>
          <w:rFonts w:eastAsia="Times New Roman"/>
          <w:kern w:val="0"/>
          <w:sz w:val="21"/>
          <w:szCs w:val="21"/>
        </w:rPr>
      </w:pPr>
      <w:r w:rsidRPr="00F6333B">
        <w:rPr>
          <w:rFonts w:eastAsia="Times New Roman"/>
          <w:b/>
          <w:bCs/>
          <w:kern w:val="0"/>
          <w:sz w:val="21"/>
          <w:szCs w:val="21"/>
        </w:rPr>
        <w:t>The Consequences of Disobedience</w:t>
      </w:r>
    </w:p>
    <w:p w14:paraId="4EA8EED8"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Lamentations 2 vividly illustrates the consequences of turning away from God's commandments. The chapter opens with a somber reminder of how the Lord's anger can manifest when His people stray: "How the Lord has covered Daughter Zion with the cloud of His anger!" (Lamentations 2:1). This serves as a powerful lesson that our actions have consequences, and obedience to God's Word is paramount.</w:t>
      </w:r>
    </w:p>
    <w:p w14:paraId="41DFAF35"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1. How can recognizing the consequences of disobedience in Lamentations 2 guide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avoid the pitfalls of disobedience seen in Lamentations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understanding God's response to disobedience is crucial for personal growth? </w:t>
      </w:r>
    </w:p>
    <w:p w14:paraId="3D515CD2" w14:textId="77777777" w:rsidR="00B83520" w:rsidRPr="00F6333B" w:rsidRDefault="00B83520" w:rsidP="00B83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Repentance</w:t>
      </w:r>
    </w:p>
    <w:p w14:paraId="7562B296"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The chapter underscores the necessity of repentance. The people of Jerusalem faced devastation because they failed to turn back to God. This is a reminder that repentance is not just a one-time act but a continual posture of the heart. "The Lord has swallowed up without pity all the dwellings of Jacob" (Lamentations 2:2) shows the urgency of seeking God's mercy and forgiveness.</w:t>
      </w:r>
    </w:p>
    <w:p w14:paraId="666A1D93"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1. How can recognizing God's discipline in Lamentations 2 inspire personal repentance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genuinely repent and seek restoration in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past mistakes is crucial for meaningful repentance and spiritual growth? </w:t>
      </w:r>
    </w:p>
    <w:p w14:paraId="5D270F13" w14:textId="77777777" w:rsidR="00B83520" w:rsidRDefault="00B83520" w:rsidP="00B83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159C0EC" w14:textId="77777777" w:rsidR="00B83520" w:rsidRDefault="00B83520">
      <w:pPr>
        <w:spacing w:after="0" w:line="240" w:lineRule="auto"/>
        <w:rPr>
          <w:rFonts w:eastAsia="Times New Roman"/>
          <w:b/>
          <w:bCs/>
          <w:kern w:val="0"/>
          <w:sz w:val="21"/>
          <w:szCs w:val="21"/>
        </w:rPr>
      </w:pPr>
      <w:r>
        <w:rPr>
          <w:rFonts w:eastAsia="Times New Roman"/>
          <w:b/>
          <w:bCs/>
          <w:kern w:val="0"/>
          <w:sz w:val="21"/>
          <w:szCs w:val="21"/>
        </w:rPr>
        <w:br w:type="page"/>
      </w:r>
    </w:p>
    <w:p w14:paraId="2A5B4249" w14:textId="77777777" w:rsidR="00B83520" w:rsidRDefault="00B83520" w:rsidP="00B83520">
      <w:pPr>
        <w:spacing w:line="247" w:lineRule="auto"/>
        <w:rPr>
          <w:rFonts w:eastAsia="Times New Roman"/>
          <w:b/>
          <w:bCs/>
          <w:kern w:val="0"/>
          <w:sz w:val="21"/>
          <w:szCs w:val="21"/>
        </w:rPr>
      </w:pPr>
    </w:p>
    <w:p w14:paraId="0FFD7EA0" w14:textId="1B4B146C" w:rsidR="00B83520" w:rsidRPr="00F6333B" w:rsidRDefault="00B83520" w:rsidP="00B83520">
      <w:pPr>
        <w:spacing w:line="247" w:lineRule="auto"/>
        <w:rPr>
          <w:rFonts w:eastAsia="Times New Roman"/>
          <w:kern w:val="0"/>
          <w:sz w:val="21"/>
          <w:szCs w:val="21"/>
        </w:rPr>
      </w:pPr>
      <w:r w:rsidRPr="00F6333B">
        <w:rPr>
          <w:rFonts w:eastAsia="Times New Roman"/>
          <w:b/>
          <w:bCs/>
          <w:kern w:val="0"/>
          <w:sz w:val="21"/>
          <w:szCs w:val="21"/>
        </w:rPr>
        <w:t>God's Sovereignty in Judgment</w:t>
      </w:r>
    </w:p>
    <w:p w14:paraId="0AEF7B06"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Lamentations 2 teaches us about God's sovereignty, even in judgment. The destruction of Jerusalem was not random; it was a direct result of God's righteous judgment. "The Lord has done what He planned; He has fulfilled His word, which He decreed long ago" (Lamentations 2:17). This reminds us that God is in control, and His plans are always fulfilled.</w:t>
      </w:r>
    </w:p>
    <w:p w14:paraId="204F3FD1"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1. How can recognizing God's sovereignty in judgment influence your response to personal or communal suffering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control over judgment can impact your trust in His plans?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sovereignty in judgment to apply in your daily decision-making? </w:t>
      </w:r>
    </w:p>
    <w:p w14:paraId="1B4FF5F7" w14:textId="77777777" w:rsidR="00B83520" w:rsidRPr="00F6333B" w:rsidRDefault="00B83520" w:rsidP="00B83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Prophets and Leaders</w:t>
      </w:r>
    </w:p>
    <w:p w14:paraId="659BD1AE"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The chapter highlights the failure of prophets and leaders who did not guide the people correctly. "Your prophets saw for you false and worthless visions" (Lamentations 2:14). This serves as a cautionary tale about the importance of godly leadership and the responsibility of leaders to speak truthfully and lead according to Scripture.</w:t>
      </w:r>
    </w:p>
    <w:p w14:paraId="25C7EEF5"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1. How can modern leaders learn from the failures of prophets in Lamentations 2 to guide effectively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accountability is crucial for leaders, as seen in Lamentations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leaders in making decisions aligned with God's will? </w:t>
      </w:r>
    </w:p>
    <w:p w14:paraId="57FC8789" w14:textId="77777777" w:rsidR="00B83520" w:rsidRDefault="00B83520" w:rsidP="00B83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47BB13" w14:textId="77777777" w:rsidR="00B83520" w:rsidRDefault="00B83520">
      <w:pPr>
        <w:spacing w:after="0" w:line="240" w:lineRule="auto"/>
        <w:rPr>
          <w:rFonts w:eastAsia="Times New Roman"/>
          <w:b/>
          <w:bCs/>
          <w:kern w:val="0"/>
          <w:sz w:val="21"/>
          <w:szCs w:val="21"/>
        </w:rPr>
      </w:pPr>
      <w:r>
        <w:rPr>
          <w:rFonts w:eastAsia="Times New Roman"/>
          <w:b/>
          <w:bCs/>
          <w:kern w:val="0"/>
          <w:sz w:val="21"/>
          <w:szCs w:val="21"/>
        </w:rPr>
        <w:br w:type="page"/>
      </w:r>
    </w:p>
    <w:p w14:paraId="708FE8DB" w14:textId="77777777" w:rsidR="00B83520" w:rsidRDefault="00B83520" w:rsidP="00B83520">
      <w:pPr>
        <w:spacing w:line="247" w:lineRule="auto"/>
        <w:rPr>
          <w:rFonts w:eastAsia="Times New Roman"/>
          <w:b/>
          <w:bCs/>
          <w:kern w:val="0"/>
          <w:sz w:val="21"/>
          <w:szCs w:val="21"/>
        </w:rPr>
      </w:pPr>
    </w:p>
    <w:p w14:paraId="0226F251" w14:textId="1CE0A112" w:rsidR="00B83520" w:rsidRPr="00F6333B" w:rsidRDefault="00B83520" w:rsidP="00B83520">
      <w:pPr>
        <w:spacing w:line="247" w:lineRule="auto"/>
        <w:rPr>
          <w:rFonts w:eastAsia="Times New Roman"/>
          <w:kern w:val="0"/>
          <w:sz w:val="21"/>
          <w:szCs w:val="21"/>
        </w:rPr>
      </w:pPr>
      <w:r w:rsidRPr="00F6333B">
        <w:rPr>
          <w:rFonts w:eastAsia="Times New Roman"/>
          <w:b/>
          <w:bCs/>
          <w:kern w:val="0"/>
          <w:sz w:val="21"/>
          <w:szCs w:val="21"/>
        </w:rPr>
        <w:t>The Power of Prayer in Despair</w:t>
      </w:r>
    </w:p>
    <w:p w14:paraId="2B2AC194"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Even in the midst of despair, Lamentations 2 encourages us to turn to God in prayer. "Pour out your heart like water before the presence of the Lord" (Lamentations 2:19). This is a beautiful reminder that God hears our cries and that prayer is a powerful tool for seeking comfort and guidance.</w:t>
      </w:r>
    </w:p>
    <w:p w14:paraId="31A4DFE5" w14:textId="77777777" w:rsidR="00B83520" w:rsidRDefault="00B83520" w:rsidP="00B83520">
      <w:pPr>
        <w:spacing w:line="247" w:lineRule="auto"/>
      </w:pPr>
      <w:r w:rsidRPr="00F6333B">
        <w:rPr>
          <w:rFonts w:eastAsia="Times New Roman"/>
          <w:kern w:val="0"/>
          <w:sz w:val="21"/>
          <w:szCs w:val="21"/>
        </w:rPr>
        <w:t>1. How can prayer help you find hope when facing overwhelming despair and loss?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through prayer during times of intense personal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turning to prayer in despair offer a sense of peace and resilience?</w:t>
      </w:r>
    </w:p>
    <w:p w14:paraId="1AA35D44" w14:textId="3FE43A7F" w:rsidR="00B83520" w:rsidRPr="00F6333B" w:rsidRDefault="00B83520" w:rsidP="00B83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Depth of God's Compassion</w:t>
      </w:r>
    </w:p>
    <w:p w14:paraId="083DC23D"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Despite the severity of the judgment, God's compassion is evident. The chapter invites us to reflect on His enduring love and mercy. "Arise, cry out in the night, as the watches of the night begin" (Lamentations 2:19) shows that even in the darkest times, God is near and ready to listen.</w:t>
      </w:r>
    </w:p>
    <w:p w14:paraId="44514B0B"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1. How can recognizing God's compassion in suffering change your response to personal hardships?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compassion is crucial during times of community distress?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reflect God's compassion in your interactions with others facing adversity? </w:t>
      </w:r>
    </w:p>
    <w:p w14:paraId="1046D378" w14:textId="77777777" w:rsidR="00B83520" w:rsidRDefault="00B83520" w:rsidP="00B83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2079CEA" w14:textId="77777777" w:rsidR="00B83520" w:rsidRDefault="00B83520">
      <w:pPr>
        <w:spacing w:after="0" w:line="240" w:lineRule="auto"/>
        <w:rPr>
          <w:rFonts w:eastAsia="Times New Roman"/>
          <w:b/>
          <w:bCs/>
          <w:kern w:val="0"/>
          <w:sz w:val="21"/>
          <w:szCs w:val="21"/>
        </w:rPr>
      </w:pPr>
      <w:r>
        <w:rPr>
          <w:rFonts w:eastAsia="Times New Roman"/>
          <w:b/>
          <w:bCs/>
          <w:kern w:val="0"/>
          <w:sz w:val="21"/>
          <w:szCs w:val="21"/>
        </w:rPr>
        <w:br w:type="page"/>
      </w:r>
    </w:p>
    <w:p w14:paraId="2A52D245" w14:textId="77777777" w:rsidR="00B83520" w:rsidRDefault="00B83520" w:rsidP="00B83520">
      <w:pPr>
        <w:spacing w:line="247" w:lineRule="auto"/>
        <w:rPr>
          <w:rFonts w:eastAsia="Times New Roman"/>
          <w:b/>
          <w:bCs/>
          <w:kern w:val="0"/>
          <w:sz w:val="21"/>
          <w:szCs w:val="21"/>
        </w:rPr>
      </w:pPr>
    </w:p>
    <w:p w14:paraId="7DB8B744" w14:textId="791B6085" w:rsidR="00B83520" w:rsidRPr="00F6333B" w:rsidRDefault="00B83520" w:rsidP="00B83520">
      <w:pPr>
        <w:spacing w:line="247" w:lineRule="auto"/>
        <w:rPr>
          <w:rFonts w:eastAsia="Times New Roman"/>
          <w:kern w:val="0"/>
          <w:sz w:val="21"/>
          <w:szCs w:val="21"/>
        </w:rPr>
      </w:pPr>
      <w:r w:rsidRPr="00F6333B">
        <w:rPr>
          <w:rFonts w:eastAsia="Times New Roman"/>
          <w:b/>
          <w:bCs/>
          <w:kern w:val="0"/>
          <w:sz w:val="21"/>
          <w:szCs w:val="21"/>
        </w:rPr>
        <w:t>The Call to Remember God's Faithfulness</w:t>
      </w:r>
    </w:p>
    <w:p w14:paraId="325B967A"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Lamentations 2 encourages us to remember God's past faithfulness as a source of hope. The devastation faced by Jerusalem was a result of their actions, not a reflection of God's character. Remembering His faithfulness helps us trust in His promises, even when circumstances seem bleak.</w:t>
      </w:r>
    </w:p>
    <w:p w14:paraId="7EA89A03"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1. How can recalling God's past faithfulness help you navigate current challenges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remember God's promises during times of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faithfulness daily? </w:t>
      </w:r>
    </w:p>
    <w:p w14:paraId="2529612C" w14:textId="77777777" w:rsidR="00B83520" w:rsidRPr="00F6333B" w:rsidRDefault="00B83520" w:rsidP="00B83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Sin on Community</w:t>
      </w:r>
    </w:p>
    <w:p w14:paraId="3F81A708"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The chapter illustrates how sin affects not just individuals but entire communities. "The Lord has rejected His altar and abandoned His sanctuary" (Lamentations 2:7) shows the communal impact of disobedience. This reminds us of our responsibility to live righteously, as our actions can influence those around us.</w:t>
      </w:r>
    </w:p>
    <w:p w14:paraId="6BF1B3C6"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1. How can recognizing communal sin help us foster healing and restoration in 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suffering often follows collective disobedience, and how can we prevent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address and mitigate the impact of sin within your community? </w:t>
      </w:r>
    </w:p>
    <w:p w14:paraId="6EBF0B21" w14:textId="77777777" w:rsidR="00B83520" w:rsidRDefault="00B83520" w:rsidP="00B83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A14AB0E" w14:textId="77777777" w:rsidR="00B83520" w:rsidRDefault="00B83520">
      <w:pPr>
        <w:spacing w:after="0" w:line="240" w:lineRule="auto"/>
        <w:rPr>
          <w:rFonts w:eastAsia="Times New Roman"/>
          <w:b/>
          <w:bCs/>
          <w:kern w:val="0"/>
          <w:sz w:val="21"/>
          <w:szCs w:val="21"/>
        </w:rPr>
      </w:pPr>
      <w:r>
        <w:rPr>
          <w:rFonts w:eastAsia="Times New Roman"/>
          <w:b/>
          <w:bCs/>
          <w:kern w:val="0"/>
          <w:sz w:val="21"/>
          <w:szCs w:val="21"/>
        </w:rPr>
        <w:br w:type="page"/>
      </w:r>
    </w:p>
    <w:p w14:paraId="27C47120" w14:textId="77777777" w:rsidR="00B83520" w:rsidRDefault="00B83520" w:rsidP="00B83520">
      <w:pPr>
        <w:spacing w:line="247" w:lineRule="auto"/>
        <w:rPr>
          <w:rFonts w:eastAsia="Times New Roman"/>
          <w:b/>
          <w:bCs/>
          <w:kern w:val="0"/>
          <w:sz w:val="21"/>
          <w:szCs w:val="21"/>
        </w:rPr>
      </w:pPr>
    </w:p>
    <w:p w14:paraId="328A92EA" w14:textId="15F3099C" w:rsidR="00B83520" w:rsidRPr="00F6333B" w:rsidRDefault="00B83520" w:rsidP="00B83520">
      <w:pPr>
        <w:spacing w:line="247" w:lineRule="auto"/>
        <w:rPr>
          <w:rFonts w:eastAsia="Times New Roman"/>
          <w:kern w:val="0"/>
          <w:sz w:val="21"/>
          <w:szCs w:val="21"/>
        </w:rPr>
      </w:pPr>
      <w:r w:rsidRPr="00F6333B">
        <w:rPr>
          <w:rFonts w:eastAsia="Times New Roman"/>
          <w:b/>
          <w:bCs/>
          <w:kern w:val="0"/>
          <w:sz w:val="21"/>
          <w:szCs w:val="21"/>
        </w:rPr>
        <w:t>The Necessity of Lament</w:t>
      </w:r>
    </w:p>
    <w:p w14:paraId="0932E8B6"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Lamentations 2 teaches us the importance of lament as a spiritual practice. Expressing grief and sorrow before God is a way to process pain and seek healing. "Their heart cried out to the Lord" (Lamentations 2:18) encourages us to bring our burdens to God, trusting that He cares for us deeply.</w:t>
      </w:r>
    </w:p>
    <w:p w14:paraId="01164F75"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1. How can lamenting help you process personal or communal grief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sorrow is important for spiritual and emotional healing?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Lamentations 2 about finding hope amidst despair? </w:t>
      </w:r>
    </w:p>
    <w:p w14:paraId="4FF2FDF7" w14:textId="77777777" w:rsidR="00B83520" w:rsidRPr="00F6333B" w:rsidRDefault="00B83520" w:rsidP="00B83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3805CAFE"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Finally, Lamentations 2 points to the hope of restoration. While the chapter is filled with sorrow, it also hints at the possibility of renewal. God's ultimate plan is one of redemption and restoration, reminding us that no situation is beyond His ability to redeem. This hope is anchored in the resurrection of Christ, the ultimate source of salvation and new beginnings.</w:t>
      </w:r>
    </w:p>
    <w:p w14:paraId="5149448B" w14:textId="77777777" w:rsidR="00B83520" w:rsidRPr="001B37DC" w:rsidRDefault="00B83520" w:rsidP="00B83520">
      <w:pPr>
        <w:spacing w:line="247" w:lineRule="auto"/>
        <w:rPr>
          <w:rFonts w:eastAsia="Times New Roman"/>
          <w:kern w:val="0"/>
          <w:sz w:val="21"/>
          <w:szCs w:val="21"/>
        </w:rPr>
      </w:pPr>
      <w:r w:rsidRPr="00F6333B">
        <w:rPr>
          <w:rFonts w:eastAsia="Times New Roman"/>
          <w:kern w:val="0"/>
          <w:sz w:val="21"/>
          <w:szCs w:val="21"/>
        </w:rPr>
        <w:t>1. How can you find hope in God's promises during times of personal or communal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past hardships to aid in future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maintaining faith in restoration matter when facing overwhelming challenges?</w:t>
      </w:r>
      <w:r w:rsidRPr="001B37DC">
        <w:br w:type="page"/>
      </w:r>
    </w:p>
    <w:p w14:paraId="02D77346" w14:textId="77777777" w:rsidR="00B83520" w:rsidRPr="00B83520" w:rsidRDefault="00B83520" w:rsidP="00B83520">
      <w:pPr>
        <w:spacing w:line="247" w:lineRule="auto"/>
        <w:jc w:val="center"/>
        <w:outlineLvl w:val="0"/>
        <w:rPr>
          <w:rFonts w:eastAsia="Times New Roman"/>
          <w:b/>
          <w:bCs/>
          <w:kern w:val="36"/>
          <w:sz w:val="32"/>
          <w:szCs w:val="32"/>
        </w:rPr>
      </w:pPr>
      <w:r w:rsidRPr="00B83520">
        <w:rPr>
          <w:rFonts w:eastAsia="Times New Roman"/>
          <w:b/>
          <w:bCs/>
          <w:kern w:val="36"/>
          <w:sz w:val="32"/>
          <w:szCs w:val="32"/>
        </w:rPr>
        <w:t>Lamentations 3 Teaching Points and Bible Study Questions</w:t>
      </w:r>
    </w:p>
    <w:p w14:paraId="1E6DF1B0" w14:textId="3634AF18" w:rsidR="00B83520" w:rsidRPr="00F6333B" w:rsidRDefault="00B83520" w:rsidP="00B83520">
      <w:pPr>
        <w:spacing w:line="247" w:lineRule="auto"/>
        <w:rPr>
          <w:rFonts w:eastAsia="Times New Roman"/>
          <w:kern w:val="0"/>
          <w:sz w:val="21"/>
          <w:szCs w:val="21"/>
        </w:rPr>
      </w:pPr>
      <w:r w:rsidRPr="00F6333B">
        <w:rPr>
          <w:rFonts w:eastAsia="Times New Roman"/>
          <w:b/>
          <w:bCs/>
          <w:kern w:val="0"/>
          <w:sz w:val="21"/>
          <w:szCs w:val="21"/>
        </w:rPr>
        <w:t>Hope in the Midst of Despair</w:t>
      </w:r>
    </w:p>
    <w:p w14:paraId="7ADDBBB0"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Lamentations 3 reminds us that even in our darkest moments, hope is never lost. The prophet Jeremiah, amidst his lament, declares, "Yet I call this to mind, and therefore I have hope" (Lamentations 3:21). This verse encourages us to remember that God's faithfulness is our anchor, even when life feels overwhelming. By focusing on His promises, we can find hope and strength to persevere.</w:t>
      </w:r>
    </w:p>
    <w:p w14:paraId="27763C1C"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1. How can you find hope in God during your personal struggles and moments of despair?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remember God's faithfulness when feeling overwhelmed?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focus on God's promises in times of hardship? </w:t>
      </w:r>
    </w:p>
    <w:p w14:paraId="7DECCAAC" w14:textId="77777777" w:rsidR="00B83520" w:rsidRPr="00F6333B" w:rsidRDefault="00B83520" w:rsidP="00B83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Mercies Are New Every Morning</w:t>
      </w:r>
    </w:p>
    <w:p w14:paraId="002813C9"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One of the most uplifting truths from Lamentations 3 is the assurance that "His mercies never fail. They are new every morning" (Lamentations 3:22-23). This daily renewal of mercy is a reminder that each day is a fresh start, a new opportunity to experience God's grace. No matter what happened yesterday, today is a chance to begin anew with His love and guidance.</w:t>
      </w:r>
    </w:p>
    <w:p w14:paraId="1C8BBDB2"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1. How can you incorporate gratitude for God's new mercies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by recognizing God's mercies each morning?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God's daily mercies can impact your perspective on challenges? </w:t>
      </w:r>
    </w:p>
    <w:p w14:paraId="645EEA3A" w14:textId="77777777" w:rsidR="00B83520" w:rsidRDefault="00B83520" w:rsidP="00B83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D42073F" w14:textId="77777777" w:rsidR="00B83520" w:rsidRDefault="00B83520">
      <w:pPr>
        <w:spacing w:after="0" w:line="240" w:lineRule="auto"/>
        <w:rPr>
          <w:rFonts w:eastAsia="Times New Roman"/>
          <w:b/>
          <w:bCs/>
          <w:kern w:val="0"/>
          <w:sz w:val="21"/>
          <w:szCs w:val="21"/>
        </w:rPr>
      </w:pPr>
      <w:r>
        <w:rPr>
          <w:rFonts w:eastAsia="Times New Roman"/>
          <w:b/>
          <w:bCs/>
          <w:kern w:val="0"/>
          <w:sz w:val="21"/>
          <w:szCs w:val="21"/>
        </w:rPr>
        <w:br w:type="page"/>
      </w:r>
    </w:p>
    <w:p w14:paraId="31265EEB" w14:textId="77777777" w:rsidR="00B83520" w:rsidRDefault="00B83520" w:rsidP="00B83520">
      <w:pPr>
        <w:spacing w:line="247" w:lineRule="auto"/>
        <w:rPr>
          <w:rFonts w:eastAsia="Times New Roman"/>
          <w:b/>
          <w:bCs/>
          <w:kern w:val="0"/>
          <w:sz w:val="21"/>
          <w:szCs w:val="21"/>
        </w:rPr>
      </w:pPr>
    </w:p>
    <w:p w14:paraId="37F90792" w14:textId="091CCE63" w:rsidR="00B83520" w:rsidRPr="00F6333B" w:rsidRDefault="00B83520" w:rsidP="00B83520">
      <w:pPr>
        <w:spacing w:line="247" w:lineRule="auto"/>
        <w:rPr>
          <w:rFonts w:eastAsia="Times New Roman"/>
          <w:kern w:val="0"/>
          <w:sz w:val="21"/>
          <w:szCs w:val="21"/>
        </w:rPr>
      </w:pPr>
      <w:r w:rsidRPr="00F6333B">
        <w:rPr>
          <w:rFonts w:eastAsia="Times New Roman"/>
          <w:b/>
          <w:bCs/>
          <w:kern w:val="0"/>
          <w:sz w:val="21"/>
          <w:szCs w:val="21"/>
        </w:rPr>
        <w:t>The Lord is Our Portion</w:t>
      </w:r>
    </w:p>
    <w:p w14:paraId="67A42CDA"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 xml:space="preserve">Jeremiah proclaims, "The LORD is my portion; </w:t>
      </w:r>
      <w:proofErr w:type="gramStart"/>
      <w:r w:rsidRPr="00F6333B">
        <w:rPr>
          <w:rFonts w:eastAsia="Times New Roman"/>
          <w:kern w:val="0"/>
          <w:sz w:val="21"/>
          <w:szCs w:val="21"/>
        </w:rPr>
        <w:t>therefore</w:t>
      </w:r>
      <w:proofErr w:type="gramEnd"/>
      <w:r w:rsidRPr="00F6333B">
        <w:rPr>
          <w:rFonts w:eastAsia="Times New Roman"/>
          <w:kern w:val="0"/>
          <w:sz w:val="21"/>
          <w:szCs w:val="21"/>
        </w:rPr>
        <w:t xml:space="preserve"> I will hope in Him" (Lamentations 3:24). This declaration teaches us that God is our ultimate source of satisfaction and fulfillment. When we place our trust in Him, we find that He is enough to meet all our needs, providing us with peace and contentment that the world cannot offer.</w:t>
      </w:r>
    </w:p>
    <w:p w14:paraId="2059859B"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1. How can you rely on God as your portion during times of uncertainty or loss?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remind yourself that the Lord is your portion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trusting God as your portion can change your perspective on life's challenges? </w:t>
      </w:r>
    </w:p>
    <w:p w14:paraId="2567600E" w14:textId="77777777" w:rsidR="00B83520" w:rsidRPr="00F6333B" w:rsidRDefault="00B83520" w:rsidP="00B83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Waiting on the Lord Brings Goodness</w:t>
      </w:r>
    </w:p>
    <w:p w14:paraId="09DCBD46"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Patience is a virtue that Lamentations 3 highlights beautifully. "The LORD is good to those who wait for Him, to the soul who seeks Him" (Lamentations 3:25). This verse encourages us to cultivate patience and trust in God's timing. By seeking Him earnestly and waiting on His perfect plan, we open ourselves to His goodness and blessings.</w:t>
      </w:r>
    </w:p>
    <w:p w14:paraId="7455E524"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1. How can you practice patience while waiting on the Lord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waiting on the Lord is associated with receiving goodness?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strengthen your trust in God's timing? </w:t>
      </w:r>
    </w:p>
    <w:p w14:paraId="27CE045D" w14:textId="77777777" w:rsidR="00B83520" w:rsidRDefault="00B83520" w:rsidP="00B83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148CD5E" w14:textId="77777777" w:rsidR="00B83520" w:rsidRDefault="00B83520">
      <w:pPr>
        <w:spacing w:after="0" w:line="240" w:lineRule="auto"/>
        <w:rPr>
          <w:rFonts w:eastAsia="Times New Roman"/>
          <w:b/>
          <w:bCs/>
          <w:kern w:val="0"/>
          <w:sz w:val="21"/>
          <w:szCs w:val="21"/>
        </w:rPr>
      </w:pPr>
      <w:r>
        <w:rPr>
          <w:rFonts w:eastAsia="Times New Roman"/>
          <w:b/>
          <w:bCs/>
          <w:kern w:val="0"/>
          <w:sz w:val="21"/>
          <w:szCs w:val="21"/>
        </w:rPr>
        <w:br w:type="page"/>
      </w:r>
    </w:p>
    <w:p w14:paraId="6A41E932" w14:textId="77777777" w:rsidR="00B83520" w:rsidRDefault="00B83520" w:rsidP="00B83520">
      <w:pPr>
        <w:spacing w:line="247" w:lineRule="auto"/>
        <w:rPr>
          <w:rFonts w:eastAsia="Times New Roman"/>
          <w:b/>
          <w:bCs/>
          <w:kern w:val="0"/>
          <w:sz w:val="21"/>
          <w:szCs w:val="21"/>
        </w:rPr>
      </w:pPr>
    </w:p>
    <w:p w14:paraId="1E44978E" w14:textId="20FB7846" w:rsidR="00B83520" w:rsidRPr="00F6333B" w:rsidRDefault="00B83520" w:rsidP="00B83520">
      <w:pPr>
        <w:spacing w:line="247" w:lineRule="auto"/>
        <w:rPr>
          <w:rFonts w:eastAsia="Times New Roman"/>
          <w:kern w:val="0"/>
          <w:sz w:val="21"/>
          <w:szCs w:val="21"/>
        </w:rPr>
      </w:pPr>
      <w:r w:rsidRPr="00F6333B">
        <w:rPr>
          <w:rFonts w:eastAsia="Times New Roman"/>
          <w:b/>
          <w:bCs/>
          <w:kern w:val="0"/>
          <w:sz w:val="21"/>
          <w:szCs w:val="21"/>
        </w:rPr>
        <w:t>Embrace Quietness and Reflection</w:t>
      </w:r>
    </w:p>
    <w:p w14:paraId="4876F7A1"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In a world filled with noise and distractions, Lamentations 3 advises us to "sit alone in silence, for God has disciplined him" (Lamentations 3:28). Taking time for quiet reflection allows us to hear God's voice more clearly and understand His will for our lives. Embracing moments of solitude can lead to spiritual growth and a deeper relationship with our Creator.</w:t>
      </w:r>
    </w:p>
    <w:p w14:paraId="51A94424" w14:textId="77777777" w:rsidR="00B83520" w:rsidRDefault="00B83520" w:rsidP="00B83520">
      <w:pPr>
        <w:spacing w:line="247" w:lineRule="auto"/>
      </w:pPr>
      <w:r w:rsidRPr="00F6333B">
        <w:rPr>
          <w:rFonts w:eastAsia="Times New Roman"/>
          <w:kern w:val="0"/>
          <w:sz w:val="21"/>
          <w:szCs w:val="21"/>
        </w:rPr>
        <w:t>1. How can embracing quietness and reflection help you find hope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quiet reflection is important for spiritual growth and understanding?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incorporate more quiet reflection into your daily routine?</w:t>
      </w:r>
    </w:p>
    <w:p w14:paraId="7855BE73" w14:textId="531E6F86" w:rsidR="00B83520" w:rsidRPr="00F6333B" w:rsidRDefault="00B83520" w:rsidP="00B83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Does Not Abandon Forever</w:t>
      </w:r>
    </w:p>
    <w:p w14:paraId="0C7844C1"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Even when we face trials, Lamentations 3 reassures us that "though He causes grief, He will show compassion according to His abundant loving devotion" (Lamentations 3:32). This promise reminds us that God's discipline is not permanent abandonment but a path to greater compassion and love. He is always working for our ultimate good.</w:t>
      </w:r>
    </w:p>
    <w:p w14:paraId="7CF26711"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1. How can you find hope in God's promise not to abandon you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remember God's faithfulness when feeling abandoned?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in God's enduring presence in your life? </w:t>
      </w:r>
    </w:p>
    <w:p w14:paraId="77F3A978" w14:textId="77777777" w:rsidR="00B83520" w:rsidRDefault="00B83520" w:rsidP="00B83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7FCC145" w14:textId="77777777" w:rsidR="00B83520" w:rsidRDefault="00B83520">
      <w:pPr>
        <w:spacing w:after="0" w:line="240" w:lineRule="auto"/>
        <w:rPr>
          <w:rFonts w:eastAsia="Times New Roman"/>
          <w:b/>
          <w:bCs/>
          <w:kern w:val="0"/>
          <w:sz w:val="21"/>
          <w:szCs w:val="21"/>
        </w:rPr>
      </w:pPr>
      <w:r>
        <w:rPr>
          <w:rFonts w:eastAsia="Times New Roman"/>
          <w:b/>
          <w:bCs/>
          <w:kern w:val="0"/>
          <w:sz w:val="21"/>
          <w:szCs w:val="21"/>
        </w:rPr>
        <w:br w:type="page"/>
      </w:r>
    </w:p>
    <w:p w14:paraId="72CC2D87" w14:textId="77777777" w:rsidR="00B83520" w:rsidRDefault="00B83520" w:rsidP="00B83520">
      <w:pPr>
        <w:spacing w:line="247" w:lineRule="auto"/>
        <w:rPr>
          <w:rFonts w:eastAsia="Times New Roman"/>
          <w:b/>
          <w:bCs/>
          <w:kern w:val="0"/>
          <w:sz w:val="21"/>
          <w:szCs w:val="21"/>
        </w:rPr>
      </w:pPr>
    </w:p>
    <w:p w14:paraId="7A68F7E6" w14:textId="768F4EBA" w:rsidR="00B83520" w:rsidRPr="00F6333B" w:rsidRDefault="00B83520" w:rsidP="00B83520">
      <w:pPr>
        <w:spacing w:line="247" w:lineRule="auto"/>
        <w:rPr>
          <w:rFonts w:eastAsia="Times New Roman"/>
          <w:kern w:val="0"/>
          <w:sz w:val="21"/>
          <w:szCs w:val="21"/>
        </w:rPr>
      </w:pPr>
      <w:r w:rsidRPr="00F6333B">
        <w:rPr>
          <w:rFonts w:eastAsia="Times New Roman"/>
          <w:b/>
          <w:bCs/>
          <w:kern w:val="0"/>
          <w:sz w:val="21"/>
          <w:szCs w:val="21"/>
        </w:rPr>
        <w:t>God's Justice is Perfect</w:t>
      </w:r>
    </w:p>
    <w:p w14:paraId="27FB3528"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Lamentations 3 teaches us about the perfection of God's justice: "For He does not willingly afflict or grieve the sons of men" (Lamentations 3:33). This verse reassures us that God's actions are always just and purposeful. Understanding His justice helps us trust in His decisions, even when we don't fully comprehend them.</w:t>
      </w:r>
    </w:p>
    <w:p w14:paraId="6B330A15"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1. How can you trust in God's perfect justice during personal trials and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justice is essential for maintaining hope in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Lamentations 3 about responding to perceived injustices in your life? </w:t>
      </w:r>
    </w:p>
    <w:p w14:paraId="2016BD91" w14:textId="77777777" w:rsidR="00B83520" w:rsidRPr="00F6333B" w:rsidRDefault="00B83520" w:rsidP="00B83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 Call to Examine Our Ways</w:t>
      </w:r>
    </w:p>
    <w:p w14:paraId="237339EC"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The chapter encourages self-reflection: "Let us examine and test our ways, and turn back to the LORD" (Lamentations 3:40). This call to introspection is a powerful reminder to regularly assess our lives and align our actions with God's will. By doing so, we can grow closer to Him and live more faithfully.</w:t>
      </w:r>
    </w:p>
    <w:p w14:paraId="1681C8D6"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1. How can you apply self-reflection to improve your daily 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by examining your past choices and their outcomes?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personal faults lead to spiritual growth and renewal? </w:t>
      </w:r>
    </w:p>
    <w:p w14:paraId="5659534E" w14:textId="77777777" w:rsidR="00B83520" w:rsidRDefault="00B83520" w:rsidP="00B83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6E50EDA" w14:textId="77777777" w:rsidR="00B83520" w:rsidRDefault="00B83520">
      <w:pPr>
        <w:spacing w:after="0" w:line="240" w:lineRule="auto"/>
        <w:rPr>
          <w:rFonts w:eastAsia="Times New Roman"/>
          <w:b/>
          <w:bCs/>
          <w:kern w:val="0"/>
          <w:sz w:val="21"/>
          <w:szCs w:val="21"/>
        </w:rPr>
      </w:pPr>
      <w:r>
        <w:rPr>
          <w:rFonts w:eastAsia="Times New Roman"/>
          <w:b/>
          <w:bCs/>
          <w:kern w:val="0"/>
          <w:sz w:val="21"/>
          <w:szCs w:val="21"/>
        </w:rPr>
        <w:br w:type="page"/>
      </w:r>
    </w:p>
    <w:p w14:paraId="716FB1DD" w14:textId="77777777" w:rsidR="00B83520" w:rsidRDefault="00B83520" w:rsidP="00B83520">
      <w:pPr>
        <w:spacing w:line="247" w:lineRule="auto"/>
        <w:rPr>
          <w:rFonts w:eastAsia="Times New Roman"/>
          <w:b/>
          <w:bCs/>
          <w:kern w:val="0"/>
          <w:sz w:val="21"/>
          <w:szCs w:val="21"/>
        </w:rPr>
      </w:pPr>
    </w:p>
    <w:p w14:paraId="0C0272C4" w14:textId="5C778D2C" w:rsidR="00B83520" w:rsidRPr="00F6333B" w:rsidRDefault="00B83520" w:rsidP="00B83520">
      <w:pPr>
        <w:spacing w:line="247" w:lineRule="auto"/>
        <w:rPr>
          <w:rFonts w:eastAsia="Times New Roman"/>
          <w:kern w:val="0"/>
          <w:sz w:val="21"/>
          <w:szCs w:val="21"/>
        </w:rPr>
      </w:pPr>
      <w:r w:rsidRPr="00F6333B">
        <w:rPr>
          <w:rFonts w:eastAsia="Times New Roman"/>
          <w:b/>
          <w:bCs/>
          <w:kern w:val="0"/>
          <w:sz w:val="21"/>
          <w:szCs w:val="21"/>
        </w:rPr>
        <w:t>The Power of Prayer</w:t>
      </w:r>
    </w:p>
    <w:p w14:paraId="54F98572"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Jeremiah's lament is filled with heartfelt prayers, demonstrating the power of communicating with God. "I called on Your name, O LORD, out of the depths of the Pit" (Lamentations 3:55). This verse shows us that prayer is a lifeline, a direct connection to our Heavenly Father, who hears us and responds with love and compassion.</w:t>
      </w:r>
    </w:p>
    <w:p w14:paraId="038141C1"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1. How can you incorporate Lamentations 3:25-26 into your daily prayer routine for patience and hope?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through prayer when facing despair, as seen in Lamentations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persistent prayer is emphasized in Lamentations 3:55-57, and how can it impact your life? </w:t>
      </w:r>
    </w:p>
    <w:p w14:paraId="10C44CB4" w14:textId="77777777" w:rsidR="00B83520" w:rsidRPr="00F6333B" w:rsidRDefault="00B83520" w:rsidP="00B83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Unfailing Love</w:t>
      </w:r>
    </w:p>
    <w:p w14:paraId="55BF42B9"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Finally, Lamentations 3 is a testament to God's unfailing love. Despite the hardships and suffering, Jeremiah acknowledges, "Because of the LORD’s loving devotion, we are not consumed" (Lamentations 3:22). This assurance of His steadfast love is a cornerstone of our faith, reminding us that no matter what we face, God's love will sustain and carry us through.</w:t>
      </w:r>
    </w:p>
    <w:p w14:paraId="256F88ED" w14:textId="77777777" w:rsidR="00B83520" w:rsidRPr="001B37DC" w:rsidRDefault="00B83520" w:rsidP="00B83520">
      <w:pPr>
        <w:spacing w:line="247" w:lineRule="auto"/>
        <w:rPr>
          <w:rFonts w:eastAsia="Times New Roman"/>
          <w:kern w:val="0"/>
          <w:sz w:val="21"/>
          <w:szCs w:val="21"/>
        </w:rPr>
      </w:pPr>
      <w:r w:rsidRPr="00F6333B">
        <w:rPr>
          <w:rFonts w:eastAsia="Times New Roman"/>
          <w:kern w:val="0"/>
          <w:sz w:val="21"/>
          <w:szCs w:val="21"/>
        </w:rPr>
        <w:t>1. How can you rely on God's unfailing love during personal hardships or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love remains constant despite our circumstances or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daily to remind yourself of God's unfailing love and faithfulness?</w:t>
      </w:r>
      <w:r w:rsidRPr="001B37DC">
        <w:br w:type="page"/>
      </w:r>
    </w:p>
    <w:p w14:paraId="42E4BE25" w14:textId="77777777" w:rsidR="00B83520" w:rsidRPr="00B83520" w:rsidRDefault="00B83520" w:rsidP="00B83520">
      <w:pPr>
        <w:spacing w:line="247" w:lineRule="auto"/>
        <w:jc w:val="center"/>
        <w:outlineLvl w:val="0"/>
        <w:rPr>
          <w:rFonts w:eastAsia="Times New Roman"/>
          <w:b/>
          <w:bCs/>
          <w:kern w:val="36"/>
          <w:sz w:val="32"/>
          <w:szCs w:val="32"/>
        </w:rPr>
      </w:pPr>
      <w:r w:rsidRPr="00B83520">
        <w:rPr>
          <w:rFonts w:eastAsia="Times New Roman"/>
          <w:b/>
          <w:bCs/>
          <w:kern w:val="36"/>
          <w:sz w:val="32"/>
          <w:szCs w:val="32"/>
        </w:rPr>
        <w:t>Lamentations 4 Teaching Points and Bible Study Questions</w:t>
      </w:r>
    </w:p>
    <w:p w14:paraId="5C5F674F" w14:textId="6507662A" w:rsidR="00B83520" w:rsidRPr="00F6333B" w:rsidRDefault="00B83520" w:rsidP="00B83520">
      <w:pPr>
        <w:spacing w:line="247" w:lineRule="auto"/>
        <w:rPr>
          <w:rFonts w:eastAsia="Times New Roman"/>
          <w:kern w:val="0"/>
          <w:sz w:val="21"/>
          <w:szCs w:val="21"/>
        </w:rPr>
      </w:pPr>
      <w:r w:rsidRPr="00F6333B">
        <w:rPr>
          <w:rFonts w:eastAsia="Times New Roman"/>
          <w:b/>
          <w:bCs/>
          <w:kern w:val="0"/>
          <w:sz w:val="21"/>
          <w:szCs w:val="21"/>
        </w:rPr>
        <w:t>The Consequences of Sin Are Real</w:t>
      </w:r>
    </w:p>
    <w:p w14:paraId="530B21AE"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Lamentations 4 paints a vivid picture of the devastation that sin can bring. The chapter opens with a lament over the tarnished gold and the stones of the sanctuary scattered at every street corner. This imagery reminds us that sin has tangible consequences, affecting not just individuals but entire communities. As it is written, "How the gold has grown dim, the pure gold has changed!" (Lamentations 4:1). It's a call to recognize the seriousness of sin and its impact on our lives and those around us.</w:t>
      </w:r>
    </w:p>
    <w:p w14:paraId="6D180433"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1. How can recognizing the consequences of sin in Lamentations 4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sin's impact is crucial for personal growth and community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prevent repeating the mistakes highlighted in Lamentations 4? </w:t>
      </w:r>
    </w:p>
    <w:p w14:paraId="4D65F942" w14:textId="77777777" w:rsidR="00B83520" w:rsidRPr="00F6333B" w:rsidRDefault="00B83520" w:rsidP="00B83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Spiritual Wealth</w:t>
      </w:r>
    </w:p>
    <w:p w14:paraId="5C1845FF"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The chapter contrasts the former glory of Jerusalem with its current desolation, highlighting the fleeting nature of material wealth. "The precious sons of Zion, worth their weight in pure gold, how they are regarded as clay jars, the work of a potter’s hands!" (Lamentations 4:2). This serves as a reminder that true wealth is found in spiritual richness and a relationship with God, which cannot be tarnished or lost.</w:t>
      </w:r>
    </w:p>
    <w:p w14:paraId="2A422C7E"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1. How can you prioritize spiritual wealth over material wealth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wealth is often overlooked in times of prosperity?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spiritual wealth in your community? </w:t>
      </w:r>
    </w:p>
    <w:p w14:paraId="30BEDCC8" w14:textId="77777777" w:rsidR="00B83520" w:rsidRDefault="00B83520" w:rsidP="00B83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7269F8D" w14:textId="77777777" w:rsidR="00B83520" w:rsidRDefault="00B83520">
      <w:pPr>
        <w:spacing w:after="0" w:line="240" w:lineRule="auto"/>
        <w:rPr>
          <w:rFonts w:eastAsia="Times New Roman"/>
          <w:b/>
          <w:bCs/>
          <w:kern w:val="0"/>
          <w:sz w:val="21"/>
          <w:szCs w:val="21"/>
        </w:rPr>
      </w:pPr>
      <w:r>
        <w:rPr>
          <w:rFonts w:eastAsia="Times New Roman"/>
          <w:b/>
          <w:bCs/>
          <w:kern w:val="0"/>
          <w:sz w:val="21"/>
          <w:szCs w:val="21"/>
        </w:rPr>
        <w:br w:type="page"/>
      </w:r>
    </w:p>
    <w:p w14:paraId="6211CC7C" w14:textId="77777777" w:rsidR="00B83520" w:rsidRDefault="00B83520" w:rsidP="00B83520">
      <w:pPr>
        <w:spacing w:line="247" w:lineRule="auto"/>
        <w:rPr>
          <w:rFonts w:eastAsia="Times New Roman"/>
          <w:b/>
          <w:bCs/>
          <w:kern w:val="0"/>
          <w:sz w:val="21"/>
          <w:szCs w:val="21"/>
        </w:rPr>
      </w:pPr>
    </w:p>
    <w:p w14:paraId="47B1A3FB" w14:textId="0FC3B560" w:rsidR="00B83520" w:rsidRPr="00F6333B" w:rsidRDefault="00B83520" w:rsidP="00B83520">
      <w:pPr>
        <w:spacing w:line="247" w:lineRule="auto"/>
        <w:rPr>
          <w:rFonts w:eastAsia="Times New Roman"/>
          <w:kern w:val="0"/>
          <w:sz w:val="21"/>
          <w:szCs w:val="21"/>
        </w:rPr>
      </w:pPr>
      <w:r w:rsidRPr="00F6333B">
        <w:rPr>
          <w:rFonts w:eastAsia="Times New Roman"/>
          <w:b/>
          <w:bCs/>
          <w:kern w:val="0"/>
          <w:sz w:val="21"/>
          <w:szCs w:val="21"/>
        </w:rPr>
        <w:t>The Importance of Compassion</w:t>
      </w:r>
    </w:p>
    <w:p w14:paraId="04ECB598"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Lamentations 4:3-4 describes the heart-wrenching scene of children begging for food, emphasizing the need for compassion and care for the vulnerable. "Even jackals offer the breast to nurse their young, but the daughter of my people has become cruel, like ostriches in the wilderness" (Lamentations 4:3). This calls us to reflect on our own actions and ensure we are extending love and kindness to those in need.</w:t>
      </w:r>
    </w:p>
    <w:p w14:paraId="07FF40CB"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1. How can we show compassion to those suffering in our community, as seen in Lamentations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compassion is crucial during times of crisis, according to Lamentations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compassion in your daily interactions? </w:t>
      </w:r>
    </w:p>
    <w:p w14:paraId="6665648A" w14:textId="77777777" w:rsidR="00B83520" w:rsidRPr="00F6333B" w:rsidRDefault="00B83520" w:rsidP="00B83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Dangers of Pride</w:t>
      </w:r>
    </w:p>
    <w:p w14:paraId="5ACEF632"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The chapter warns against the dangers of pride and self-reliance. The people of Jerusalem once lived in luxury, but their pride led to their downfall. "Those who once feasted on delicacies are destitute in the streets; those brought up in crimson huddle in ash heaps" (Lamentations 4:5). It's a powerful reminder that humility and dependence on God are essential for a life of true fulfillment.</w:t>
      </w:r>
    </w:p>
    <w:p w14:paraId="50C7C3DD"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1. How can recognizing pride in our lives prevent the downfall seen in Lamentations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leads to ignoring warnings, as seen in Lamentations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humility and avoid pride's dangers? </w:t>
      </w:r>
    </w:p>
    <w:p w14:paraId="7A181A63" w14:textId="77777777" w:rsidR="00B83520" w:rsidRDefault="00B83520" w:rsidP="00B83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5B058BF" w14:textId="77777777" w:rsidR="00B83520" w:rsidRDefault="00B83520">
      <w:pPr>
        <w:spacing w:after="0" w:line="240" w:lineRule="auto"/>
        <w:rPr>
          <w:rFonts w:eastAsia="Times New Roman"/>
          <w:b/>
          <w:bCs/>
          <w:kern w:val="0"/>
          <w:sz w:val="21"/>
          <w:szCs w:val="21"/>
        </w:rPr>
      </w:pPr>
      <w:r>
        <w:rPr>
          <w:rFonts w:eastAsia="Times New Roman"/>
          <w:b/>
          <w:bCs/>
          <w:kern w:val="0"/>
          <w:sz w:val="21"/>
          <w:szCs w:val="21"/>
        </w:rPr>
        <w:br w:type="page"/>
      </w:r>
    </w:p>
    <w:p w14:paraId="0FD1C388" w14:textId="77777777" w:rsidR="00B83520" w:rsidRDefault="00B83520" w:rsidP="00B83520">
      <w:pPr>
        <w:spacing w:line="247" w:lineRule="auto"/>
        <w:rPr>
          <w:rFonts w:eastAsia="Times New Roman"/>
          <w:b/>
          <w:bCs/>
          <w:kern w:val="0"/>
          <w:sz w:val="21"/>
          <w:szCs w:val="21"/>
        </w:rPr>
      </w:pPr>
    </w:p>
    <w:p w14:paraId="1AB1DE1D" w14:textId="794965C2" w:rsidR="00B83520" w:rsidRPr="00F6333B" w:rsidRDefault="00B83520" w:rsidP="00B83520">
      <w:pPr>
        <w:spacing w:line="247" w:lineRule="auto"/>
        <w:rPr>
          <w:rFonts w:eastAsia="Times New Roman"/>
          <w:kern w:val="0"/>
          <w:sz w:val="21"/>
          <w:szCs w:val="21"/>
        </w:rPr>
      </w:pPr>
      <w:r w:rsidRPr="00F6333B">
        <w:rPr>
          <w:rFonts w:eastAsia="Times New Roman"/>
          <w:b/>
          <w:bCs/>
          <w:kern w:val="0"/>
          <w:sz w:val="21"/>
          <w:szCs w:val="21"/>
        </w:rPr>
        <w:t>The Role of Leadership</w:t>
      </w:r>
    </w:p>
    <w:p w14:paraId="34A2B66F"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Lamentations 4 highlights the failure of leaders who did not guide their people according to God's ways. "The LORD has vented His fury, pouring out His fierce anger. He has kindled a fire in Zion that consumed her foundations" (Lamentations 4:11). This underscores the responsibility of leaders to shepherd their people with integrity and righteousness, aligning their actions with God's will.</w:t>
      </w:r>
    </w:p>
    <w:p w14:paraId="031AB339" w14:textId="77777777" w:rsidR="00B83520" w:rsidRDefault="00B83520" w:rsidP="00B83520">
      <w:pPr>
        <w:spacing w:line="247" w:lineRule="auto"/>
      </w:pPr>
      <w:r w:rsidRPr="00F6333B">
        <w:rPr>
          <w:rFonts w:eastAsia="Times New Roman"/>
          <w:kern w:val="0"/>
          <w:sz w:val="21"/>
          <w:szCs w:val="21"/>
        </w:rPr>
        <w:t>1. How can leaders today avoid the pitfalls seen in Lamentations 4's leadership failures?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leadership accountability is crucial in preventing societal downfall, as depicted in Lamentations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Lamentations 4 about the impact of leadership on community well-being?</w:t>
      </w:r>
    </w:p>
    <w:p w14:paraId="1075EFC8" w14:textId="5E3DC77B" w:rsidR="00B83520" w:rsidRPr="00F6333B" w:rsidRDefault="00B83520" w:rsidP="00B83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God's Judgment</w:t>
      </w:r>
    </w:p>
    <w:p w14:paraId="177C89A0"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The chapter vividly illustrates the reality of God's judgment, serving as a sobering reminder of His holiness and justice. "The kings of the earth did not believe, nor did any of the people of the world, that an enemy or foe could enter the gates of Jerusalem" (Lamentations 4:12). This calls us to live in reverence and obedience, knowing that God is both loving and just.</w:t>
      </w:r>
    </w:p>
    <w:p w14:paraId="1FB87AEC"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1. How can recognizing God's judgment in Lamentations 4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character through His judgment as described in Lamentations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the reality of God's judgment motivate you to seek justice and mercy in your community? </w:t>
      </w:r>
    </w:p>
    <w:p w14:paraId="49EF46D6" w14:textId="77777777" w:rsidR="00B83520" w:rsidRDefault="00B83520" w:rsidP="00B83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557FE7B" w14:textId="77777777" w:rsidR="00B83520" w:rsidRDefault="00B83520">
      <w:pPr>
        <w:spacing w:after="0" w:line="240" w:lineRule="auto"/>
        <w:rPr>
          <w:rFonts w:eastAsia="Times New Roman"/>
          <w:b/>
          <w:bCs/>
          <w:kern w:val="0"/>
          <w:sz w:val="21"/>
          <w:szCs w:val="21"/>
        </w:rPr>
      </w:pPr>
      <w:r>
        <w:rPr>
          <w:rFonts w:eastAsia="Times New Roman"/>
          <w:b/>
          <w:bCs/>
          <w:kern w:val="0"/>
          <w:sz w:val="21"/>
          <w:szCs w:val="21"/>
        </w:rPr>
        <w:br w:type="page"/>
      </w:r>
    </w:p>
    <w:p w14:paraId="51B6DFC9" w14:textId="77777777" w:rsidR="00B83520" w:rsidRDefault="00B83520" w:rsidP="00B83520">
      <w:pPr>
        <w:spacing w:line="247" w:lineRule="auto"/>
        <w:rPr>
          <w:rFonts w:eastAsia="Times New Roman"/>
          <w:b/>
          <w:bCs/>
          <w:kern w:val="0"/>
          <w:sz w:val="21"/>
          <w:szCs w:val="21"/>
        </w:rPr>
      </w:pPr>
    </w:p>
    <w:p w14:paraId="03506144" w14:textId="6BCA79FD" w:rsidR="00B83520" w:rsidRPr="00F6333B" w:rsidRDefault="00B83520" w:rsidP="00B83520">
      <w:pPr>
        <w:spacing w:line="247" w:lineRule="auto"/>
        <w:rPr>
          <w:rFonts w:eastAsia="Times New Roman"/>
          <w:kern w:val="0"/>
          <w:sz w:val="21"/>
          <w:szCs w:val="21"/>
        </w:rPr>
      </w:pPr>
      <w:r w:rsidRPr="00F6333B">
        <w:rPr>
          <w:rFonts w:eastAsia="Times New Roman"/>
          <w:b/>
          <w:bCs/>
          <w:kern w:val="0"/>
          <w:sz w:val="21"/>
          <w:szCs w:val="21"/>
        </w:rPr>
        <w:t>The Hope of Restoration</w:t>
      </w:r>
    </w:p>
    <w:p w14:paraId="3DB023A7"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Despite the bleakness, Lamentations 4 hints at the hope of restoration. The chapter ends with a promise that the punishment will not last forever. "The punishment of your iniquity, O daughter of Zion, is accomplished; He will no longer send you into exile" (Lamentations 4:22). This reassures us that God's mercy and grace are always available, offering hope for renewal and redemption.</w:t>
      </w:r>
    </w:p>
    <w:p w14:paraId="29548F1E"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1. How can you find hope in difficult times, as seen in Lamentations 4's promise of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for when facing personal challenges, inspired by the hope of restoration in Lamentations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focusing on future restoration help you persevere through current struggles, according to Lamentations 4? </w:t>
      </w:r>
    </w:p>
    <w:p w14:paraId="2C034D63" w14:textId="77777777" w:rsidR="00B83520" w:rsidRPr="00F6333B" w:rsidRDefault="00B83520" w:rsidP="00B83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15BCA07D"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The devastation described in Lamentations 4 serves as a call to repentance. The suffering experienced by the people of Jerusalem is a direct result of their turning away from God. "The LORD has done what He purposed; He has fulfilled His word, which He decreed long ago" (Lamentations 4:17). This encourages us to examine our own lives, turn from sin, and seek God's forgiveness.</w:t>
      </w:r>
    </w:p>
    <w:p w14:paraId="0065A6DE"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1. How can recognizing our own failings lead us to genuine repentance and transformation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past mistakes is crucial for personal and communal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foster a spirit of repentance in your community? </w:t>
      </w:r>
    </w:p>
    <w:p w14:paraId="693EDCA8" w14:textId="77777777" w:rsidR="00B83520" w:rsidRDefault="00B83520" w:rsidP="00B83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032726F" w14:textId="77777777" w:rsidR="00B83520" w:rsidRDefault="00B83520">
      <w:pPr>
        <w:spacing w:after="0" w:line="240" w:lineRule="auto"/>
        <w:rPr>
          <w:rFonts w:eastAsia="Times New Roman"/>
          <w:b/>
          <w:bCs/>
          <w:kern w:val="0"/>
          <w:sz w:val="21"/>
          <w:szCs w:val="21"/>
        </w:rPr>
      </w:pPr>
      <w:r>
        <w:rPr>
          <w:rFonts w:eastAsia="Times New Roman"/>
          <w:b/>
          <w:bCs/>
          <w:kern w:val="0"/>
          <w:sz w:val="21"/>
          <w:szCs w:val="21"/>
        </w:rPr>
        <w:br w:type="page"/>
      </w:r>
    </w:p>
    <w:p w14:paraId="1C5AC3E0" w14:textId="77777777" w:rsidR="00B83520" w:rsidRDefault="00B83520" w:rsidP="00B83520">
      <w:pPr>
        <w:spacing w:line="247" w:lineRule="auto"/>
        <w:rPr>
          <w:rFonts w:eastAsia="Times New Roman"/>
          <w:b/>
          <w:bCs/>
          <w:kern w:val="0"/>
          <w:sz w:val="21"/>
          <w:szCs w:val="21"/>
        </w:rPr>
      </w:pPr>
    </w:p>
    <w:p w14:paraId="56BF42C0" w14:textId="3A5CFCCB" w:rsidR="00B83520" w:rsidRPr="00F6333B" w:rsidRDefault="00B83520" w:rsidP="00B83520">
      <w:pPr>
        <w:spacing w:line="247" w:lineRule="auto"/>
        <w:rPr>
          <w:rFonts w:eastAsia="Times New Roman"/>
          <w:kern w:val="0"/>
          <w:sz w:val="21"/>
          <w:szCs w:val="21"/>
        </w:rPr>
      </w:pPr>
      <w:r w:rsidRPr="00F6333B">
        <w:rPr>
          <w:rFonts w:eastAsia="Times New Roman"/>
          <w:b/>
          <w:bCs/>
          <w:kern w:val="0"/>
          <w:sz w:val="21"/>
          <w:szCs w:val="21"/>
        </w:rPr>
        <w:t>The Power of Prayer</w:t>
      </w:r>
    </w:p>
    <w:p w14:paraId="0270B11F"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Throughout Lamentations, the power of prayer is evident as the author pours out his heart to God. In times of distress, prayer becomes a lifeline, connecting us to the One who hears and responds. "Our eyes failed, ever watching in vain for our help; we watched from our towers for a nation that could not save us" (Lamentations 4:17). This reminds us to continually seek God in prayer, trusting in His faithfulness.</w:t>
      </w:r>
    </w:p>
    <w:p w14:paraId="3847AD4E"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1. How can prayer help us find hope amidst the suffering described in Lamentations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prayer is essential when facing the consequences of 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Lamentations 4 about relying on prayer during times of despair? </w:t>
      </w:r>
    </w:p>
    <w:p w14:paraId="30D06846" w14:textId="77777777" w:rsidR="00B83520" w:rsidRPr="00F6333B" w:rsidRDefault="00B83520" w:rsidP="00B83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Sovereignty</w:t>
      </w:r>
    </w:p>
    <w:p w14:paraId="463D153A"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Finally, Lamentations 4 reassures us of God's sovereignty, even amidst chaos and destruction. The chapter acknowledges that everything unfolds according to God's plan and purpose. "Rejoice and be glad, O daughter of Edom, you who dwell in the land of Uz. But to you also the cup will be passed; you will become drunk and strip yourself naked" (Lamentations 4:21). This assurance gives us confidence to trust in God's ultimate control over all circumstances, knowing that He works all things for good.</w:t>
      </w:r>
    </w:p>
    <w:p w14:paraId="30643D12" w14:textId="77777777" w:rsidR="00B83520" w:rsidRPr="001B37DC" w:rsidRDefault="00B83520" w:rsidP="00B83520">
      <w:pPr>
        <w:spacing w:line="247" w:lineRule="auto"/>
        <w:rPr>
          <w:rFonts w:eastAsia="Times New Roman"/>
          <w:kern w:val="0"/>
          <w:sz w:val="21"/>
          <w:szCs w:val="21"/>
        </w:rPr>
      </w:pPr>
      <w:r w:rsidRPr="00F6333B">
        <w:rPr>
          <w:rFonts w:eastAsia="Times New Roman"/>
          <w:kern w:val="0"/>
          <w:sz w:val="21"/>
          <w:szCs w:val="21"/>
        </w:rPr>
        <w:t>1. How can recognizing God's sovereignty in Lamentations 4 influence your response to personal hardships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provide comfort during times of national or community crisis?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trust in God's sovereignty when facing uncertainty in your life?</w:t>
      </w:r>
      <w:r w:rsidRPr="001B37DC">
        <w:br w:type="page"/>
      </w:r>
    </w:p>
    <w:p w14:paraId="10879DB4" w14:textId="77777777" w:rsidR="00B83520" w:rsidRPr="00B83520" w:rsidRDefault="00B83520" w:rsidP="00B83520">
      <w:pPr>
        <w:spacing w:line="247" w:lineRule="auto"/>
        <w:jc w:val="center"/>
        <w:outlineLvl w:val="0"/>
        <w:rPr>
          <w:rFonts w:eastAsia="Times New Roman"/>
          <w:b/>
          <w:bCs/>
          <w:kern w:val="36"/>
          <w:sz w:val="32"/>
          <w:szCs w:val="32"/>
        </w:rPr>
      </w:pPr>
      <w:r w:rsidRPr="00B83520">
        <w:rPr>
          <w:rFonts w:eastAsia="Times New Roman"/>
          <w:b/>
          <w:bCs/>
          <w:kern w:val="36"/>
          <w:sz w:val="32"/>
          <w:szCs w:val="32"/>
        </w:rPr>
        <w:t>Lamentations 5 Teaching Points and Bible Study Questions</w:t>
      </w:r>
    </w:p>
    <w:p w14:paraId="3DB9C4C7" w14:textId="611930D4" w:rsidR="00B83520" w:rsidRPr="00F6333B" w:rsidRDefault="00B83520" w:rsidP="00B83520">
      <w:pPr>
        <w:spacing w:line="247" w:lineRule="auto"/>
        <w:rPr>
          <w:rFonts w:eastAsia="Times New Roman"/>
          <w:kern w:val="0"/>
          <w:sz w:val="21"/>
          <w:szCs w:val="21"/>
        </w:rPr>
      </w:pPr>
      <w:r w:rsidRPr="00F6333B">
        <w:rPr>
          <w:rFonts w:eastAsia="Times New Roman"/>
          <w:b/>
          <w:bCs/>
          <w:kern w:val="0"/>
          <w:sz w:val="21"/>
          <w:szCs w:val="21"/>
        </w:rPr>
        <w:t>Acknowledge Our Need for God</w:t>
      </w:r>
    </w:p>
    <w:p w14:paraId="1ABEDD96"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In Lamentations 5, we see a heartfelt cry for help, reminding us of our dependence on God. The chapter begins with a plea: "Remember, O LORD, what has happened to us. Look and see our disgrace!" (Lamentations 5:1). This teaches us that acknowledging our need for God is the first step toward healing and restoration. In our daily lives, we should never hesitate to bring our struggles to Him, trusting that He is attentive and compassionate.</w:t>
      </w:r>
    </w:p>
    <w:p w14:paraId="27478E6C"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1. How can acknowledging our struggles in Lamentations 5 deepen our reliance on God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express your need for God in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our limitations help us seek God's guidance and strength? </w:t>
      </w:r>
    </w:p>
    <w:p w14:paraId="7F2F9148" w14:textId="77777777" w:rsidR="00B83520" w:rsidRPr="00F6333B" w:rsidRDefault="00B83520" w:rsidP="00B83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Community Prayer</w:t>
      </w:r>
    </w:p>
    <w:p w14:paraId="5EE5855E"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The collective voice in Lamentations 5 highlights the importance of community prayer. The people of Israel come together to seek God's intervention, demonstrating that there is strength in unity. When we gather with others to pray, we not only uplift each other but also invite God's presence into our midst. "For where two or three gather in my name, there am I with them" (Matthew 18:20).</w:t>
      </w:r>
    </w:p>
    <w:p w14:paraId="263A5E10"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1. How can community prayer strengthen our resolve during times of collective hardship, as seen in Lamentations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communal prayer is essential for healing and restoration in a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more community prayer in your local church or group? </w:t>
      </w:r>
    </w:p>
    <w:p w14:paraId="42C52E6C" w14:textId="77777777" w:rsidR="00B83520" w:rsidRDefault="00B83520" w:rsidP="00B83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83450FF" w14:textId="77777777" w:rsidR="00B83520" w:rsidRDefault="00B83520">
      <w:pPr>
        <w:spacing w:after="0" w:line="240" w:lineRule="auto"/>
        <w:rPr>
          <w:rFonts w:eastAsia="Times New Roman"/>
          <w:b/>
          <w:bCs/>
          <w:kern w:val="0"/>
          <w:sz w:val="21"/>
          <w:szCs w:val="21"/>
        </w:rPr>
      </w:pPr>
      <w:r>
        <w:rPr>
          <w:rFonts w:eastAsia="Times New Roman"/>
          <w:b/>
          <w:bCs/>
          <w:kern w:val="0"/>
          <w:sz w:val="21"/>
          <w:szCs w:val="21"/>
        </w:rPr>
        <w:br w:type="page"/>
      </w:r>
    </w:p>
    <w:p w14:paraId="5CDC0BC8" w14:textId="77777777" w:rsidR="00B83520" w:rsidRDefault="00B83520" w:rsidP="00B83520">
      <w:pPr>
        <w:spacing w:line="247" w:lineRule="auto"/>
        <w:rPr>
          <w:rFonts w:eastAsia="Times New Roman"/>
          <w:b/>
          <w:bCs/>
          <w:kern w:val="0"/>
          <w:sz w:val="21"/>
          <w:szCs w:val="21"/>
        </w:rPr>
      </w:pPr>
    </w:p>
    <w:p w14:paraId="28374968" w14:textId="2A1403A1" w:rsidR="00B83520" w:rsidRPr="00F6333B" w:rsidRDefault="00B83520" w:rsidP="00B83520">
      <w:pPr>
        <w:spacing w:line="247" w:lineRule="auto"/>
        <w:rPr>
          <w:rFonts w:eastAsia="Times New Roman"/>
          <w:kern w:val="0"/>
          <w:sz w:val="21"/>
          <w:szCs w:val="21"/>
        </w:rPr>
      </w:pPr>
      <w:r w:rsidRPr="00F6333B">
        <w:rPr>
          <w:rFonts w:eastAsia="Times New Roman"/>
          <w:b/>
          <w:bCs/>
          <w:kern w:val="0"/>
          <w:sz w:val="21"/>
          <w:szCs w:val="21"/>
        </w:rPr>
        <w:t>Remembering Past Blessings</w:t>
      </w:r>
    </w:p>
    <w:p w14:paraId="6C07DA18"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Reflecting on past blessings can provide hope and perspective during difficult times. The Israelites recall their former glory and the blessings they once enjoyed, which fuels their desire for restoration. By remembering how God has worked in our lives before, we can find encouragement and assurance that He will act again. "I remember the days of old; I meditate on all Your works" (Psalm 143:5).</w:t>
      </w:r>
    </w:p>
    <w:p w14:paraId="0446B738"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1. How can remembering past blessings influence your response to current challenges or hardships?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recalling past blessings is important for maintaining hope and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the blessings you've experienced in the past? </w:t>
      </w:r>
    </w:p>
    <w:p w14:paraId="27EF936C" w14:textId="77777777" w:rsidR="00B83520" w:rsidRPr="00F6333B" w:rsidRDefault="00B83520" w:rsidP="00B83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Sin</w:t>
      </w:r>
    </w:p>
    <w:p w14:paraId="2CF752EE"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Lamentations 5 vividly illustrates the consequences of turning away from God. The chapter recounts the suffering and loss experienced due to the nation's disobedience. This serves as a sobering reminder that sin has real and painful consequences. However, it also points us to the hope of redemption through repentance and faith in Christ. "For the wages of sin is death, but the gift of God is eternal life in Christ Jesus our Lord" (Romans 6:23).</w:t>
      </w:r>
    </w:p>
    <w:p w14:paraId="27352CE2"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1. How can recognizing the consequences of sin in Lamentations 5 guide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prevent repeating the mistakes highlighted in Lamentations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past sins is crucial for personal and communal healing today? </w:t>
      </w:r>
    </w:p>
    <w:p w14:paraId="456A7803" w14:textId="77777777" w:rsidR="00B83520" w:rsidRDefault="00B83520" w:rsidP="00B83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90D8C33" w14:textId="77777777" w:rsidR="00B83520" w:rsidRDefault="00B83520">
      <w:pPr>
        <w:spacing w:after="0" w:line="240" w:lineRule="auto"/>
        <w:rPr>
          <w:rFonts w:eastAsia="Times New Roman"/>
          <w:b/>
          <w:bCs/>
          <w:kern w:val="0"/>
          <w:sz w:val="21"/>
          <w:szCs w:val="21"/>
        </w:rPr>
      </w:pPr>
      <w:r>
        <w:rPr>
          <w:rFonts w:eastAsia="Times New Roman"/>
          <w:b/>
          <w:bCs/>
          <w:kern w:val="0"/>
          <w:sz w:val="21"/>
          <w:szCs w:val="21"/>
        </w:rPr>
        <w:br w:type="page"/>
      </w:r>
    </w:p>
    <w:p w14:paraId="0837A841" w14:textId="77777777" w:rsidR="00B83520" w:rsidRDefault="00B83520" w:rsidP="00B83520">
      <w:pPr>
        <w:spacing w:line="247" w:lineRule="auto"/>
        <w:rPr>
          <w:rFonts w:eastAsia="Times New Roman"/>
          <w:b/>
          <w:bCs/>
          <w:kern w:val="0"/>
          <w:sz w:val="21"/>
          <w:szCs w:val="21"/>
        </w:rPr>
      </w:pPr>
    </w:p>
    <w:p w14:paraId="3E07AB53" w14:textId="67C83F77" w:rsidR="00B83520" w:rsidRPr="00F6333B" w:rsidRDefault="00B83520" w:rsidP="00B83520">
      <w:pPr>
        <w:spacing w:line="247" w:lineRule="auto"/>
        <w:rPr>
          <w:rFonts w:eastAsia="Times New Roman"/>
          <w:kern w:val="0"/>
          <w:sz w:val="21"/>
          <w:szCs w:val="21"/>
        </w:rPr>
      </w:pPr>
      <w:r w:rsidRPr="00F6333B">
        <w:rPr>
          <w:rFonts w:eastAsia="Times New Roman"/>
          <w:b/>
          <w:bCs/>
          <w:kern w:val="0"/>
          <w:sz w:val="21"/>
          <w:szCs w:val="21"/>
        </w:rPr>
        <w:t>The Importance of Repentance</w:t>
      </w:r>
    </w:p>
    <w:p w14:paraId="47446518"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Repentance is a central theme in Lamentations 5, as the people cry out for God's mercy. True repentance involves a sincere turning away from sin and a heartfelt return to God. This chapter encourages us to examine our own lives and seek forgiveness, knowing that God is always ready to welcome us back with open arms. "If we confess our sins, He is faithful and just to forgive us our sins" (1 John 1:9).</w:t>
      </w:r>
    </w:p>
    <w:p w14:paraId="56B0D29D" w14:textId="77777777" w:rsidR="00B83520" w:rsidRDefault="00B83520" w:rsidP="00B83520">
      <w:pPr>
        <w:spacing w:line="247" w:lineRule="auto"/>
      </w:pPr>
      <w:r w:rsidRPr="00F6333B">
        <w:rPr>
          <w:rFonts w:eastAsia="Times New Roman"/>
          <w:kern w:val="0"/>
          <w:sz w:val="21"/>
          <w:szCs w:val="21"/>
        </w:rPr>
        <w:t>1. How can recognizing our past mistakes lead to genuine repentance and transformation in our daily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our wrongs is crucial for personal and communal healing?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repentance leads to lasting change in your actions and attitudes?</w:t>
      </w:r>
    </w:p>
    <w:p w14:paraId="3142FFFE" w14:textId="7673E1F8" w:rsidR="00B83520" w:rsidRPr="00F6333B" w:rsidRDefault="00B83520" w:rsidP="00B83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Unchanging Nature</w:t>
      </w:r>
    </w:p>
    <w:p w14:paraId="72636E04"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Despite the chaos and suffering described in Lamentations 5, the chapter ends with a powerful affirmation of God's eternal reign: "You, O LORD, reign forever; Your throne endures from generation to generation" (Lamentations 5:19). This reminds us that no matter how dire our circumstances may seem, God's nature and His promises remain constant. He is our steadfast anchor in the storm.</w:t>
      </w:r>
    </w:p>
    <w:p w14:paraId="6B8078E0"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1. How can recognizing God's unchanging nature provide comfort during times of personal or communal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unchanging nature is important when facing life's uncertainties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constancy when circumstances seem overwhelming? </w:t>
      </w:r>
    </w:p>
    <w:p w14:paraId="2B49F998" w14:textId="77777777" w:rsidR="00B83520" w:rsidRDefault="00B83520" w:rsidP="00B83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134D61B" w14:textId="77777777" w:rsidR="00B83520" w:rsidRDefault="00B83520">
      <w:pPr>
        <w:spacing w:after="0" w:line="240" w:lineRule="auto"/>
        <w:rPr>
          <w:rFonts w:eastAsia="Times New Roman"/>
          <w:b/>
          <w:bCs/>
          <w:kern w:val="0"/>
          <w:sz w:val="21"/>
          <w:szCs w:val="21"/>
        </w:rPr>
      </w:pPr>
      <w:r>
        <w:rPr>
          <w:rFonts w:eastAsia="Times New Roman"/>
          <w:b/>
          <w:bCs/>
          <w:kern w:val="0"/>
          <w:sz w:val="21"/>
          <w:szCs w:val="21"/>
        </w:rPr>
        <w:br w:type="page"/>
      </w:r>
    </w:p>
    <w:p w14:paraId="2F8A76F2" w14:textId="77777777" w:rsidR="00B83520" w:rsidRDefault="00B83520" w:rsidP="00B83520">
      <w:pPr>
        <w:spacing w:line="247" w:lineRule="auto"/>
        <w:rPr>
          <w:rFonts w:eastAsia="Times New Roman"/>
          <w:b/>
          <w:bCs/>
          <w:kern w:val="0"/>
          <w:sz w:val="21"/>
          <w:szCs w:val="21"/>
        </w:rPr>
      </w:pPr>
    </w:p>
    <w:p w14:paraId="3AAA1918" w14:textId="03069B8F" w:rsidR="00B83520" w:rsidRPr="00F6333B" w:rsidRDefault="00B83520" w:rsidP="00B83520">
      <w:pPr>
        <w:spacing w:line="247" w:lineRule="auto"/>
        <w:rPr>
          <w:rFonts w:eastAsia="Times New Roman"/>
          <w:kern w:val="0"/>
          <w:sz w:val="21"/>
          <w:szCs w:val="21"/>
        </w:rPr>
      </w:pPr>
      <w:r w:rsidRPr="00F6333B">
        <w:rPr>
          <w:rFonts w:eastAsia="Times New Roman"/>
          <w:b/>
          <w:bCs/>
          <w:kern w:val="0"/>
          <w:sz w:val="21"/>
          <w:szCs w:val="21"/>
        </w:rPr>
        <w:t>Hope in Restoration</w:t>
      </w:r>
    </w:p>
    <w:p w14:paraId="2A9180F7"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The plea for restoration in Lamentations 5 is a testament to the hope that God can and will restore what is broken. This hope is not just for the Israelites but for all who trust in Him. In our own lives, we can hold onto the promise that God is in the business of making all things new. "He who was seated on the throne said, 'I am making everything new!'" (Revelation 21:5).</w:t>
      </w:r>
    </w:p>
    <w:p w14:paraId="2B0D5601"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1. How can you find hope in restoration during personal times of loss or despair?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past hardships to aid in future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hope in restoration matter in your daily life challenges? </w:t>
      </w:r>
    </w:p>
    <w:p w14:paraId="39A928C6" w14:textId="77777777" w:rsidR="00B83520" w:rsidRPr="00F6333B" w:rsidRDefault="00B83520" w:rsidP="00B83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Lament in Faith</w:t>
      </w:r>
    </w:p>
    <w:p w14:paraId="298E078D"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Lamentations 5 teaches us that lament is a valid and important part of our faith journey. Expressing our grief and struggles to God is not a sign of weakness but an act of trust. It shows that we believe He cares about our pain and is capable of bringing comfort and healing. "Cast all your anxiety on Him, because He cares for you" (1 Peter 5:7).</w:t>
      </w:r>
    </w:p>
    <w:p w14:paraId="48C47AF9"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1. How can lamenting strengthen your faith during personal or communal hardships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sorrow is important in maintaining a healthy spiritual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Lamentations 5 about finding hope amidst despair in your own life? </w:t>
      </w:r>
    </w:p>
    <w:p w14:paraId="5AC85EF2" w14:textId="77777777" w:rsidR="00B83520" w:rsidRDefault="00B83520" w:rsidP="00B8352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ED30018" w14:textId="77777777" w:rsidR="00B83520" w:rsidRDefault="00B83520">
      <w:pPr>
        <w:spacing w:after="0" w:line="240" w:lineRule="auto"/>
        <w:rPr>
          <w:rFonts w:eastAsia="Times New Roman"/>
          <w:b/>
          <w:bCs/>
          <w:kern w:val="0"/>
          <w:sz w:val="21"/>
          <w:szCs w:val="21"/>
        </w:rPr>
      </w:pPr>
      <w:r>
        <w:rPr>
          <w:rFonts w:eastAsia="Times New Roman"/>
          <w:b/>
          <w:bCs/>
          <w:kern w:val="0"/>
          <w:sz w:val="21"/>
          <w:szCs w:val="21"/>
        </w:rPr>
        <w:br w:type="page"/>
      </w:r>
    </w:p>
    <w:p w14:paraId="5A8D76D0" w14:textId="77777777" w:rsidR="00B83520" w:rsidRDefault="00B83520" w:rsidP="00B83520">
      <w:pPr>
        <w:spacing w:line="247" w:lineRule="auto"/>
        <w:rPr>
          <w:rFonts w:eastAsia="Times New Roman"/>
          <w:b/>
          <w:bCs/>
          <w:kern w:val="0"/>
          <w:sz w:val="21"/>
          <w:szCs w:val="21"/>
        </w:rPr>
      </w:pPr>
    </w:p>
    <w:p w14:paraId="34AE78A0" w14:textId="1FB76AEB" w:rsidR="00B83520" w:rsidRPr="00F6333B" w:rsidRDefault="00B83520" w:rsidP="00B83520">
      <w:pPr>
        <w:spacing w:line="247" w:lineRule="auto"/>
        <w:rPr>
          <w:rFonts w:eastAsia="Times New Roman"/>
          <w:kern w:val="0"/>
          <w:sz w:val="21"/>
          <w:szCs w:val="21"/>
        </w:rPr>
      </w:pPr>
      <w:r w:rsidRPr="00F6333B">
        <w:rPr>
          <w:rFonts w:eastAsia="Times New Roman"/>
          <w:b/>
          <w:bCs/>
          <w:kern w:val="0"/>
          <w:sz w:val="21"/>
          <w:szCs w:val="21"/>
        </w:rPr>
        <w:t>The Call to Persevere</w:t>
      </w:r>
    </w:p>
    <w:p w14:paraId="2456679F"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Even in the face of adversity, Lamentations 5 encourages perseverance. The chapter's closing verses express a longing for God's intervention, yet they also reflect a determination to wait on Him. In our own lives, we are called to persevere in faith, trusting that God's timing is perfect. "Let us not become weary in doing good, for at the proper time we will reap a harvest if we do not give up" (Galatians 6:9).</w:t>
      </w:r>
    </w:p>
    <w:p w14:paraId="21D1FBE8"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1. How can you find strength to persevere when facing challenges similar to those in Lamentations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resilience from the struggles described in Lamentations 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faith during hardship, as seen in Lamentations 5, matter in your life today? </w:t>
      </w:r>
    </w:p>
    <w:p w14:paraId="0FB9AF27" w14:textId="77777777" w:rsidR="00B83520" w:rsidRPr="00F6333B" w:rsidRDefault="00B83520" w:rsidP="00B8352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Faithfulness</w:t>
      </w:r>
    </w:p>
    <w:p w14:paraId="618123AA" w14:textId="77777777" w:rsidR="00B83520" w:rsidRPr="00F6333B" w:rsidRDefault="00B83520" w:rsidP="00B83520">
      <w:pPr>
        <w:spacing w:line="247" w:lineRule="auto"/>
        <w:rPr>
          <w:rFonts w:eastAsia="Times New Roman"/>
          <w:kern w:val="0"/>
          <w:sz w:val="21"/>
          <w:szCs w:val="21"/>
        </w:rPr>
      </w:pPr>
      <w:r w:rsidRPr="00F6333B">
        <w:rPr>
          <w:rFonts w:eastAsia="Times New Roman"/>
          <w:kern w:val="0"/>
          <w:sz w:val="21"/>
          <w:szCs w:val="21"/>
        </w:rPr>
        <w:t>Ultimately, Lamentations 5 reassures us of God's faithfulness. Despite the people's unfaithfulness, God remains committed to His covenant. This is a powerful reminder that our hope is not in our own ability to remain faithful, but in God's unwavering faithfulness to us. "The LORD is faithful to all His promises and loving toward all He has made" (Psalm 145:13). Let this assurance inspire us to live boldly and confidently in His love.</w:t>
      </w:r>
    </w:p>
    <w:p w14:paraId="3DD480BC" w14:textId="324208F3" w:rsidR="00F6333B" w:rsidRPr="001B37DC" w:rsidRDefault="00B83520" w:rsidP="00B83520">
      <w:pPr>
        <w:spacing w:line="247" w:lineRule="auto"/>
        <w:rPr>
          <w:rFonts w:eastAsia="Times New Roman"/>
          <w:kern w:val="0"/>
          <w:sz w:val="21"/>
          <w:szCs w:val="21"/>
        </w:rPr>
      </w:pPr>
      <w:r w:rsidRPr="00F6333B">
        <w:rPr>
          <w:rFonts w:eastAsia="Times New Roman"/>
          <w:kern w:val="0"/>
          <w:sz w:val="21"/>
          <w:szCs w:val="21"/>
        </w:rPr>
        <w:t>1. How can you find assurance in God's faithfulness during times of personal or communal suffering?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remind yourself of God's faithfulness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recalling past faithfulness helps in trusting God for future challenges?</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3846CF" w14:textId="77777777" w:rsidR="0005511A" w:rsidRDefault="0005511A" w:rsidP="00993188">
      <w:pPr>
        <w:spacing w:after="0" w:line="240" w:lineRule="auto"/>
      </w:pPr>
      <w:r>
        <w:separator/>
      </w:r>
    </w:p>
  </w:endnote>
  <w:endnote w:type="continuationSeparator" w:id="0">
    <w:p w14:paraId="3B7958FF" w14:textId="77777777" w:rsidR="0005511A" w:rsidRDefault="0005511A"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AE2BA"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1BC8D50F"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02A271FA"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D491D" w14:textId="77777777" w:rsidR="007F1F09" w:rsidRPr="007F1F09" w:rsidRDefault="007F1F09" w:rsidP="00506EB5">
    <w:pPr>
      <w:pStyle w:val="Footer"/>
      <w:framePr w:wrap="none" w:vAnchor="text" w:hAnchor="margin" w:xAlign="center" w:y="1"/>
      <w:rPr>
        <w:rStyle w:val="PageNumber"/>
        <w:sz w:val="11"/>
        <w:szCs w:val="11"/>
      </w:rPr>
    </w:pPr>
  </w:p>
  <w:p w14:paraId="27CABF8B"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28230174"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3F2EEFD7" wp14:editId="06B3CE3F">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AFBF0C6" wp14:editId="6E50A402">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FB7D54"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7574C"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697CB5AE"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4B39" w14:textId="77777777" w:rsidR="0005511A" w:rsidRDefault="0005511A" w:rsidP="00993188">
      <w:pPr>
        <w:spacing w:after="0" w:line="240" w:lineRule="auto"/>
      </w:pPr>
      <w:r>
        <w:separator/>
      </w:r>
    </w:p>
  </w:footnote>
  <w:footnote w:type="continuationSeparator" w:id="0">
    <w:p w14:paraId="7C6D84F7" w14:textId="77777777" w:rsidR="0005511A" w:rsidRDefault="0005511A"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520"/>
    <w:rsid w:val="00000CDF"/>
    <w:rsid w:val="00037514"/>
    <w:rsid w:val="000421EA"/>
    <w:rsid w:val="00051B34"/>
    <w:rsid w:val="0005511A"/>
    <w:rsid w:val="000B6F4F"/>
    <w:rsid w:val="000F5EA4"/>
    <w:rsid w:val="00153A4F"/>
    <w:rsid w:val="00177C6D"/>
    <w:rsid w:val="00194992"/>
    <w:rsid w:val="001B37DC"/>
    <w:rsid w:val="001B511C"/>
    <w:rsid w:val="001C43A9"/>
    <w:rsid w:val="001E4954"/>
    <w:rsid w:val="00223D2A"/>
    <w:rsid w:val="002358CF"/>
    <w:rsid w:val="003211B8"/>
    <w:rsid w:val="00351FC4"/>
    <w:rsid w:val="00391B5E"/>
    <w:rsid w:val="00397296"/>
    <w:rsid w:val="003B6791"/>
    <w:rsid w:val="00453D7E"/>
    <w:rsid w:val="004B1BEF"/>
    <w:rsid w:val="004F7C83"/>
    <w:rsid w:val="005218D9"/>
    <w:rsid w:val="00590404"/>
    <w:rsid w:val="005C237B"/>
    <w:rsid w:val="005C2C2F"/>
    <w:rsid w:val="00661B7E"/>
    <w:rsid w:val="006762E8"/>
    <w:rsid w:val="00687503"/>
    <w:rsid w:val="00692F03"/>
    <w:rsid w:val="00741D82"/>
    <w:rsid w:val="007458F7"/>
    <w:rsid w:val="00762403"/>
    <w:rsid w:val="0078350E"/>
    <w:rsid w:val="00793C4A"/>
    <w:rsid w:val="007E2F25"/>
    <w:rsid w:val="007F1F09"/>
    <w:rsid w:val="00800A60"/>
    <w:rsid w:val="00840C19"/>
    <w:rsid w:val="0086139F"/>
    <w:rsid w:val="00870740"/>
    <w:rsid w:val="0087297B"/>
    <w:rsid w:val="00875463"/>
    <w:rsid w:val="00887FAA"/>
    <w:rsid w:val="0091161B"/>
    <w:rsid w:val="00985E6C"/>
    <w:rsid w:val="00993188"/>
    <w:rsid w:val="009A38CE"/>
    <w:rsid w:val="009E4504"/>
    <w:rsid w:val="009E45C1"/>
    <w:rsid w:val="00A102B6"/>
    <w:rsid w:val="00A412FE"/>
    <w:rsid w:val="00AF1073"/>
    <w:rsid w:val="00B14F85"/>
    <w:rsid w:val="00B15325"/>
    <w:rsid w:val="00B22981"/>
    <w:rsid w:val="00B26268"/>
    <w:rsid w:val="00B4631E"/>
    <w:rsid w:val="00B83520"/>
    <w:rsid w:val="00BB25B5"/>
    <w:rsid w:val="00C53FDE"/>
    <w:rsid w:val="00CD424F"/>
    <w:rsid w:val="00D32F91"/>
    <w:rsid w:val="00DA5F01"/>
    <w:rsid w:val="00DB0942"/>
    <w:rsid w:val="00DC3612"/>
    <w:rsid w:val="00E01F86"/>
    <w:rsid w:val="00E16C25"/>
    <w:rsid w:val="00E43AC8"/>
    <w:rsid w:val="00E97DBD"/>
    <w:rsid w:val="00F126AA"/>
    <w:rsid w:val="00F21BC0"/>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30AD89"/>
  <w15:chartTrackingRefBased/>
  <w15:docId w15:val="{9752DD0B-722C-42EB-AB58-932DD0D31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n\Comprehensive%20Bible%20Study%20Course%20Formatting\Workbooks\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4</TotalTime>
  <Pages>26</Pages>
  <Words>5101</Words>
  <Characters>29078</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2025-11-26T00:31:00Z</cp:lastPrinted>
  <dcterms:created xsi:type="dcterms:W3CDTF">2025-12-31T03:01:00Z</dcterms:created>
  <dcterms:modified xsi:type="dcterms:W3CDTF">2026-01-12T03:47:00Z</dcterms:modified>
</cp:coreProperties>
</file>